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ECAB7B0" w14:textId="3387E99B" w:rsidR="000A2567" w:rsidRPr="009A29B1" w:rsidRDefault="000A2567" w:rsidP="00CB0FBD">
      <w:pPr>
        <w:pStyle w:val="C-head"/>
        <w:rPr>
          <w:noProof w:val="0"/>
        </w:rPr>
      </w:pPr>
      <w:r w:rsidRPr="009A29B1">
        <w:rPr>
          <w:noProof w:val="0"/>
          <w:szCs w:val="22"/>
        </w:rPr>
        <w:drawing>
          <wp:anchor distT="0" distB="0" distL="114300" distR="114300" simplePos="0" relativeHeight="251659264" behindDoc="1" locked="0" layoutInCell="1" allowOverlap="1" wp14:anchorId="76FA43D0" wp14:editId="7A08732D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A29B1">
        <w:rPr>
          <w:noProof w:val="0"/>
        </w:rPr>
        <w:t xml:space="preserve">Términos de referencia del </w:t>
      </w:r>
      <w:r w:rsidR="0039776F" w:rsidRPr="009A29B1">
        <w:rPr>
          <w:noProof w:val="0"/>
        </w:rPr>
        <w:t>Coord</w:t>
      </w:r>
      <w:bookmarkStart w:id="0" w:name="_GoBack"/>
      <w:bookmarkEnd w:id="0"/>
      <w:r w:rsidR="0039776F" w:rsidRPr="009A29B1">
        <w:rPr>
          <w:noProof w:val="0"/>
        </w:rPr>
        <w:t xml:space="preserve">inador de </w:t>
      </w:r>
      <w:r w:rsidR="009A29B1" w:rsidRPr="009A29B1">
        <w:rPr>
          <w:noProof w:val="0"/>
        </w:rPr>
        <w:t>Consejeros</w:t>
      </w:r>
    </w:p>
    <w:p w14:paraId="51F5BE11" w14:textId="72E6DBD9" w:rsidR="000A2567" w:rsidRPr="009A29B1" w:rsidRDefault="0039776F" w:rsidP="000A2567">
      <w:pPr>
        <w:pStyle w:val="D-headafterC-head"/>
      </w:pPr>
      <w:r w:rsidRPr="009A29B1">
        <w:t>R</w:t>
      </w:r>
      <w:r w:rsidR="000A2567" w:rsidRPr="009A29B1">
        <w:t xml:space="preserve">esponsabilidades del </w:t>
      </w:r>
      <w:r w:rsidRPr="009A29B1">
        <w:t>Puesto</w:t>
      </w:r>
    </w:p>
    <w:p w14:paraId="4F60BF53" w14:textId="77777777" w:rsidR="009A29B1" w:rsidRPr="009A29B1" w:rsidRDefault="009A29B1" w:rsidP="009A29B1">
      <w:pPr>
        <w:pStyle w:val="numberedlist"/>
        <w:ind w:left="1080" w:hanging="360"/>
      </w:pPr>
      <w:r w:rsidRPr="009A29B1">
        <w:t>Aseguramiento, coordinación y monitoreo de la derivación de los jóvenes conforme a las metas establecidas en general.</w:t>
      </w:r>
    </w:p>
    <w:p w14:paraId="17DC0CF2" w14:textId="77777777" w:rsidR="009A29B1" w:rsidRPr="009A29B1" w:rsidRDefault="009A29B1" w:rsidP="004478A1">
      <w:pPr>
        <w:pStyle w:val="bulletedlistnested"/>
        <w:ind w:hanging="360"/>
      </w:pPr>
      <w:r w:rsidRPr="009A29B1">
        <w:t xml:space="preserve">Elaboración y entrega de reportes mensuales de avance en proceso de derivación y seguimiento del programa. Dicho reporte deberá de contener el detalle de cada centro que se opere y el tipo de derivación de cada egresado del programa (empleo formal, educación, capacitación técnica, </w:t>
      </w:r>
      <w:proofErr w:type="spellStart"/>
      <w:r w:rsidRPr="009A29B1">
        <w:t>emprendedurismo</w:t>
      </w:r>
      <w:proofErr w:type="spellEnd"/>
      <w:r w:rsidRPr="009A29B1">
        <w:t>, etc.).</w:t>
      </w:r>
    </w:p>
    <w:p w14:paraId="6FE95316" w14:textId="77777777" w:rsidR="009A29B1" w:rsidRPr="009A29B1" w:rsidRDefault="009A29B1" w:rsidP="004478A1">
      <w:pPr>
        <w:pStyle w:val="bulletedlistnested"/>
        <w:ind w:hanging="360"/>
      </w:pPr>
      <w:r w:rsidRPr="009A29B1">
        <w:t xml:space="preserve">Coordinar y solicitar la información a consejeros de la situación actual de cada joven participante. Esta base de datos deberá de contener cantidad de jóvenes egresados por centro, estatus actual (empleo formal, educación, capacitación técnica, </w:t>
      </w:r>
      <w:proofErr w:type="spellStart"/>
      <w:r w:rsidRPr="009A29B1">
        <w:t>emprendedurismo</w:t>
      </w:r>
      <w:proofErr w:type="spellEnd"/>
      <w:r w:rsidRPr="009A29B1">
        <w:t>, etc.), información del contacto o empleador y la información personal del joven (celular, teléfono de casa, dirección, correo electrónico y/o perfil de Facebook).</w:t>
      </w:r>
    </w:p>
    <w:p w14:paraId="65257584" w14:textId="77777777" w:rsidR="009A29B1" w:rsidRPr="009A29B1" w:rsidRDefault="009A29B1" w:rsidP="004478A1">
      <w:pPr>
        <w:pStyle w:val="bulletedlistnested"/>
        <w:spacing w:line="360" w:lineRule="auto"/>
        <w:ind w:hanging="360"/>
      </w:pPr>
      <w:r w:rsidRPr="009A29B1">
        <w:t xml:space="preserve">Seguimiento a base de oportunidades de empleo para jóvenes graduados del programa. </w:t>
      </w:r>
    </w:p>
    <w:p w14:paraId="691A32F9" w14:textId="5BFDFB06" w:rsidR="009A29B1" w:rsidRPr="009A29B1" w:rsidRDefault="009A29B1" w:rsidP="009A29B1">
      <w:pPr>
        <w:pStyle w:val="numberedlist"/>
        <w:ind w:left="1080" w:hanging="360"/>
      </w:pPr>
      <w:r w:rsidRPr="009A29B1">
        <w:t>Coordinación de eventos en el área de intermediación laboral.</w:t>
      </w:r>
    </w:p>
    <w:p w14:paraId="2D227B7C" w14:textId="77777777" w:rsidR="009A29B1" w:rsidRPr="009A29B1" w:rsidRDefault="009A29B1" w:rsidP="004478A1">
      <w:pPr>
        <w:pStyle w:val="bulletedlistnested"/>
        <w:ind w:hanging="360"/>
      </w:pPr>
      <w:r w:rsidRPr="009A29B1">
        <w:t xml:space="preserve">Coordinar la realización de una feria de reclutamiento por cohorte. Esto incluye la realización de un programa, organización y logística del evento, asegurar que cada consejero confirme al menos 2 empresas por centro con una semana de anticipación, delegar comisiones y recibir empresas. </w:t>
      </w:r>
    </w:p>
    <w:p w14:paraId="1EE815A5" w14:textId="77777777" w:rsidR="009A29B1" w:rsidRPr="009A29B1" w:rsidRDefault="009A29B1" w:rsidP="004478A1">
      <w:pPr>
        <w:pStyle w:val="bulletedlistnested"/>
        <w:ind w:hanging="360"/>
      </w:pPr>
      <w:r w:rsidRPr="009A29B1">
        <w:t>Coordinar la visita de grupos a centros laborales por cohorte, tomando en cuanta logística y organización. Acompañar a la mayor cantidad de grupos posibles dentro de las posibilidades del coordinador.</w:t>
      </w:r>
    </w:p>
    <w:p w14:paraId="51401B21" w14:textId="649AB9B7" w:rsidR="009A29B1" w:rsidRPr="009A29B1" w:rsidRDefault="009A29B1" w:rsidP="004478A1">
      <w:pPr>
        <w:pStyle w:val="bulletedlistnested"/>
        <w:spacing w:after="120"/>
        <w:ind w:hanging="360"/>
      </w:pPr>
      <w:r w:rsidRPr="009A29B1">
        <w:t>Coordinación y ejecución de eventos de reconocimiento a empleadores y aliados del programa. Esto incluye la realización de un programa, organización y logística del evento, asegurar que cada consejero confirme sus empresas y liderar el evento.</w:t>
      </w:r>
    </w:p>
    <w:p w14:paraId="235DB2BB" w14:textId="1ED38C55" w:rsidR="009A29B1" w:rsidRPr="009A29B1" w:rsidRDefault="009A29B1" w:rsidP="009A29B1">
      <w:pPr>
        <w:pStyle w:val="numberedlist"/>
        <w:ind w:left="1080" w:hanging="360"/>
      </w:pPr>
      <w:r w:rsidRPr="009A29B1">
        <w:t>Monitoreo y evaluación de actividades de intermediación laboral</w:t>
      </w:r>
    </w:p>
    <w:p w14:paraId="5C9E7F6E" w14:textId="77777777" w:rsidR="009A29B1" w:rsidRPr="009A29B1" w:rsidRDefault="009A29B1" w:rsidP="004478A1">
      <w:pPr>
        <w:pStyle w:val="bulletedlistnested"/>
        <w:ind w:hanging="360"/>
      </w:pPr>
      <w:r w:rsidRPr="009A29B1">
        <w:t xml:space="preserve">Coordinar la operatividad en campo de los  consejeros a cargo de los procesos: </w:t>
      </w:r>
    </w:p>
    <w:p w14:paraId="478B9473" w14:textId="77777777" w:rsidR="009A29B1" w:rsidRPr="009A29B1" w:rsidRDefault="009A29B1" w:rsidP="004478A1">
      <w:pPr>
        <w:pStyle w:val="bulletedlist"/>
        <w:numPr>
          <w:ilvl w:val="0"/>
          <w:numId w:val="45"/>
        </w:numPr>
        <w:tabs>
          <w:tab w:val="clear" w:pos="1728"/>
          <w:tab w:val="num" w:pos="1890"/>
        </w:tabs>
        <w:ind w:left="1800" w:hanging="360"/>
      </w:pPr>
      <w:r w:rsidRPr="009A29B1">
        <w:t>Convocar y coordinar juntas semanales</w:t>
      </w:r>
    </w:p>
    <w:p w14:paraId="50CAD26C" w14:textId="77777777" w:rsidR="009A29B1" w:rsidRPr="009A29B1" w:rsidRDefault="009A29B1" w:rsidP="004478A1">
      <w:pPr>
        <w:pStyle w:val="bulletedlist"/>
        <w:numPr>
          <w:ilvl w:val="0"/>
          <w:numId w:val="45"/>
        </w:numPr>
        <w:tabs>
          <w:tab w:val="clear" w:pos="1728"/>
          <w:tab w:val="num" w:pos="1890"/>
        </w:tabs>
        <w:ind w:left="1800" w:hanging="360"/>
      </w:pPr>
      <w:r w:rsidRPr="009A29B1">
        <w:t>Atender pendientes de resolver</w:t>
      </w:r>
    </w:p>
    <w:p w14:paraId="0FF7607D" w14:textId="77777777" w:rsidR="009A29B1" w:rsidRPr="009A29B1" w:rsidRDefault="009A29B1" w:rsidP="004478A1">
      <w:pPr>
        <w:pStyle w:val="bulletedlist"/>
        <w:numPr>
          <w:ilvl w:val="0"/>
          <w:numId w:val="45"/>
        </w:numPr>
        <w:tabs>
          <w:tab w:val="clear" w:pos="1728"/>
          <w:tab w:val="num" w:pos="1890"/>
        </w:tabs>
        <w:ind w:left="1800" w:hanging="360"/>
      </w:pPr>
      <w:r w:rsidRPr="009A29B1">
        <w:t>Acudir personalmente a sesiones donde el consejero participa.</w:t>
      </w:r>
    </w:p>
    <w:p w14:paraId="203D5A6D" w14:textId="77777777" w:rsidR="009A29B1" w:rsidRPr="009A29B1" w:rsidRDefault="009A29B1" w:rsidP="004478A1">
      <w:pPr>
        <w:pStyle w:val="bulletedlist"/>
        <w:numPr>
          <w:ilvl w:val="0"/>
          <w:numId w:val="45"/>
        </w:numPr>
        <w:tabs>
          <w:tab w:val="clear" w:pos="1728"/>
          <w:tab w:val="num" w:pos="1890"/>
        </w:tabs>
        <w:ind w:left="1800" w:hanging="360"/>
      </w:pPr>
      <w:r w:rsidRPr="009A29B1">
        <w:t>Acompañar en citas a los consejeros, para la presentación del programa.</w:t>
      </w:r>
    </w:p>
    <w:p w14:paraId="6CC2D838" w14:textId="77777777" w:rsidR="009A29B1" w:rsidRPr="009A29B1" w:rsidRDefault="009A29B1" w:rsidP="004478A1">
      <w:pPr>
        <w:pStyle w:val="bulletedlist"/>
        <w:numPr>
          <w:ilvl w:val="0"/>
          <w:numId w:val="45"/>
        </w:numPr>
        <w:tabs>
          <w:tab w:val="clear" w:pos="1728"/>
          <w:tab w:val="num" w:pos="1890"/>
        </w:tabs>
        <w:spacing w:after="120"/>
        <w:ind w:left="1800" w:hanging="360"/>
      </w:pPr>
      <w:r w:rsidRPr="009A29B1">
        <w:t xml:space="preserve">Mantener actualizada la información del portafolio para presentaciones: presentación institucional, </w:t>
      </w:r>
      <w:proofErr w:type="spellStart"/>
      <w:r w:rsidRPr="009A29B1">
        <w:t>fact</w:t>
      </w:r>
      <w:proofErr w:type="spellEnd"/>
      <w:r w:rsidRPr="009A29B1">
        <w:t xml:space="preserve"> </w:t>
      </w:r>
      <w:proofErr w:type="spellStart"/>
      <w:r w:rsidRPr="009A29B1">
        <w:t>sheet</w:t>
      </w:r>
      <w:proofErr w:type="spellEnd"/>
      <w:r w:rsidRPr="009A29B1">
        <w:t xml:space="preserve">, </w:t>
      </w:r>
      <w:proofErr w:type="spellStart"/>
      <w:r w:rsidRPr="009A29B1">
        <w:t>oficios,tarjetas</w:t>
      </w:r>
      <w:proofErr w:type="spellEnd"/>
      <w:r w:rsidRPr="009A29B1">
        <w:t xml:space="preserve"> de presentación, </w:t>
      </w:r>
      <w:proofErr w:type="spellStart"/>
      <w:r w:rsidRPr="009A29B1">
        <w:t>etc</w:t>
      </w:r>
      <w:proofErr w:type="spellEnd"/>
      <w:r w:rsidRPr="009A29B1">
        <w:t>…</w:t>
      </w:r>
    </w:p>
    <w:p w14:paraId="09EDC745" w14:textId="77777777" w:rsidR="009A29B1" w:rsidRPr="009A29B1" w:rsidRDefault="009A29B1" w:rsidP="004478A1">
      <w:pPr>
        <w:pStyle w:val="bulletedlistnested"/>
        <w:ind w:hanging="360"/>
      </w:pPr>
      <w:r w:rsidRPr="009A29B1">
        <w:t>Revisar base de datos de actividades reportadas por grupo de consejeros, para detectar anomalías o puntos clave.</w:t>
      </w:r>
    </w:p>
    <w:p w14:paraId="02025D57" w14:textId="77777777" w:rsidR="009A29B1" w:rsidRPr="009A29B1" w:rsidRDefault="009A29B1" w:rsidP="004478A1">
      <w:pPr>
        <w:pStyle w:val="bulletedlistnested"/>
        <w:ind w:hanging="360"/>
      </w:pPr>
      <w:r w:rsidRPr="009A29B1">
        <w:t>Realizar reporte completo de actividades realizada por grupo de consejeros, de forma mensual.</w:t>
      </w:r>
    </w:p>
    <w:p w14:paraId="2FC379B8" w14:textId="77777777" w:rsidR="009A29B1" w:rsidRPr="009A29B1" w:rsidRDefault="009A29B1" w:rsidP="004478A1">
      <w:pPr>
        <w:pStyle w:val="bulletedlistnested"/>
        <w:spacing w:after="120"/>
        <w:ind w:hanging="360"/>
      </w:pPr>
      <w:r w:rsidRPr="009A29B1">
        <w:t>Tener una evaluación uno a uno con cada consejero, al final de cada cohorte, conforme al formato de evaluación.</w:t>
      </w:r>
    </w:p>
    <w:p w14:paraId="79215AA4" w14:textId="52A7596A" w:rsidR="009A29B1" w:rsidRPr="009A29B1" w:rsidRDefault="009A29B1" w:rsidP="009A29B1">
      <w:pPr>
        <w:pStyle w:val="numberedlist"/>
        <w:ind w:left="1080" w:hanging="360"/>
      </w:pPr>
      <w:r w:rsidRPr="009A29B1">
        <w:t>Trabajar en estrecha colaboración con otros miembros del equipo para garantizar una buena coordinación entre las actividades de formación y las de intermediación laboral implementadas.</w:t>
      </w:r>
    </w:p>
    <w:p w14:paraId="0F9F2B69" w14:textId="677041E6" w:rsidR="009A29B1" w:rsidRPr="009A29B1" w:rsidRDefault="009A29B1" w:rsidP="009A29B1">
      <w:pPr>
        <w:pStyle w:val="numberedlist"/>
        <w:ind w:left="1080" w:hanging="360"/>
      </w:pPr>
      <w:r w:rsidRPr="009A29B1">
        <w:t>Coordinación de recepción de testimonios elaborados por Consejeros, revisión,  elaboración de archivo y canalización a Supervisor del Programa.</w:t>
      </w:r>
    </w:p>
    <w:p w14:paraId="685108EC" w14:textId="2EDDDC77" w:rsidR="009A29B1" w:rsidRPr="009A29B1" w:rsidRDefault="009A29B1" w:rsidP="009A29B1">
      <w:pPr>
        <w:pStyle w:val="numberedlist"/>
        <w:ind w:left="1080" w:hanging="360"/>
      </w:pPr>
      <w:r w:rsidRPr="009A29B1">
        <w:t>Se entrevista semanalmente con el Supervisor del Programa para comunicar las necesidades a atender en el equipo de Consejeros.</w:t>
      </w:r>
    </w:p>
    <w:p w14:paraId="07D04544" w14:textId="5CDA3C70" w:rsidR="009A29B1" w:rsidRPr="009A29B1" w:rsidRDefault="009A29B1" w:rsidP="009A29B1">
      <w:pPr>
        <w:pStyle w:val="numberedlist"/>
        <w:ind w:left="1080" w:hanging="360"/>
      </w:pPr>
      <w:r w:rsidRPr="009A29B1">
        <w:t>Otras funciones que le sean asignadas por la dirección y supervisión del programa.</w:t>
      </w:r>
    </w:p>
    <w:p w14:paraId="0120BF6E" w14:textId="77777777" w:rsidR="0039776F" w:rsidRPr="009A29B1" w:rsidRDefault="0039776F" w:rsidP="0039776F">
      <w:pPr>
        <w:pStyle w:val="D-head"/>
      </w:pPr>
      <w:r w:rsidRPr="009A29B1">
        <w:lastRenderedPageBreak/>
        <w:t>REQUERIMIENTOS</w:t>
      </w:r>
    </w:p>
    <w:p w14:paraId="4BBA3246" w14:textId="77777777" w:rsidR="009A29B1" w:rsidRPr="008645D2" w:rsidRDefault="009A29B1" w:rsidP="009A29B1">
      <w:pPr>
        <w:pStyle w:val="numberedlist"/>
        <w:numPr>
          <w:ilvl w:val="0"/>
          <w:numId w:val="47"/>
        </w:numPr>
        <w:rPr>
          <w:lang w:val="es-ES"/>
        </w:rPr>
      </w:pPr>
      <w:r w:rsidRPr="008645D2">
        <w:rPr>
          <w:lang w:val="es-ES"/>
        </w:rPr>
        <w:t>Estudios completados a nivel de licenciatura en áreas sociales, humanidades o negocios.</w:t>
      </w:r>
    </w:p>
    <w:p w14:paraId="4127955A" w14:textId="77777777" w:rsidR="009A29B1" w:rsidRPr="008645D2" w:rsidRDefault="009A29B1" w:rsidP="009A29B1">
      <w:pPr>
        <w:pStyle w:val="numberedlist"/>
        <w:numPr>
          <w:ilvl w:val="0"/>
          <w:numId w:val="47"/>
        </w:numPr>
        <w:rPr>
          <w:lang w:val="es-ES"/>
        </w:rPr>
      </w:pPr>
      <w:r w:rsidRPr="008645D2">
        <w:rPr>
          <w:lang w:val="es-ES"/>
        </w:rPr>
        <w:t xml:space="preserve">Mínimo de dos años de experiencia laboral incluyendo experiencia de trabajo en ventas o relaciones públicas y experiencia trabajando con jóvenes en situación de riesgo. </w:t>
      </w:r>
    </w:p>
    <w:p w14:paraId="26996315" w14:textId="77777777" w:rsidR="009A29B1" w:rsidRPr="008645D2" w:rsidRDefault="009A29B1" w:rsidP="009A29B1">
      <w:pPr>
        <w:pStyle w:val="numberedlist"/>
        <w:numPr>
          <w:ilvl w:val="0"/>
          <w:numId w:val="47"/>
        </w:numPr>
        <w:rPr>
          <w:lang w:val="es-ES"/>
        </w:rPr>
      </w:pPr>
      <w:r w:rsidRPr="008645D2">
        <w:rPr>
          <w:lang w:val="es-ES"/>
        </w:rPr>
        <w:t xml:space="preserve">Experiencia mínima de cuatro meses como facilitador(a) o consejero(a) de un servicio de orientación para la empleabilidad juvenil (preferible). </w:t>
      </w:r>
    </w:p>
    <w:p w14:paraId="657AD7BF" w14:textId="77777777" w:rsidR="009A29B1" w:rsidRPr="008645D2" w:rsidRDefault="009A29B1" w:rsidP="009A29B1">
      <w:pPr>
        <w:pStyle w:val="numberedlist"/>
        <w:numPr>
          <w:ilvl w:val="0"/>
          <w:numId w:val="47"/>
        </w:numPr>
        <w:rPr>
          <w:lang w:val="es-ES"/>
        </w:rPr>
      </w:pPr>
      <w:r w:rsidRPr="008645D2">
        <w:rPr>
          <w:lang w:val="es-ES"/>
        </w:rPr>
        <w:t>Recibir la capacitación inicial para la implementación del programa, con 100% de asistencia.</w:t>
      </w:r>
    </w:p>
    <w:p w14:paraId="34B3A04A" w14:textId="77777777" w:rsidR="009A29B1" w:rsidRPr="008645D2" w:rsidRDefault="009A29B1" w:rsidP="009A29B1">
      <w:pPr>
        <w:pStyle w:val="numberedlist"/>
        <w:numPr>
          <w:ilvl w:val="0"/>
          <w:numId w:val="47"/>
        </w:numPr>
        <w:rPr>
          <w:lang w:val="es-ES"/>
        </w:rPr>
      </w:pPr>
      <w:r w:rsidRPr="008645D2">
        <w:rPr>
          <w:lang w:val="es-ES"/>
        </w:rPr>
        <w:t>Alta capacidad de organización y responsabilidad.</w:t>
      </w:r>
    </w:p>
    <w:p w14:paraId="6A1911EB" w14:textId="77777777" w:rsidR="009A29B1" w:rsidRPr="008645D2" w:rsidRDefault="009A29B1" w:rsidP="009A29B1">
      <w:pPr>
        <w:pStyle w:val="numberedlist"/>
        <w:numPr>
          <w:ilvl w:val="0"/>
          <w:numId w:val="47"/>
        </w:numPr>
        <w:rPr>
          <w:lang w:val="es-ES"/>
        </w:rPr>
      </w:pPr>
      <w:r w:rsidRPr="008645D2">
        <w:rPr>
          <w:lang w:val="es-ES"/>
        </w:rPr>
        <w:t>Capacidad para la gestión de citas y presentaciones efectivas.</w:t>
      </w:r>
    </w:p>
    <w:p w14:paraId="5ED158CF" w14:textId="77777777" w:rsidR="009A29B1" w:rsidRPr="008645D2" w:rsidRDefault="009A29B1" w:rsidP="009A29B1">
      <w:pPr>
        <w:pStyle w:val="numberedlist"/>
        <w:numPr>
          <w:ilvl w:val="0"/>
          <w:numId w:val="47"/>
        </w:numPr>
        <w:rPr>
          <w:lang w:val="es-ES"/>
        </w:rPr>
      </w:pPr>
      <w:r w:rsidRPr="008645D2">
        <w:rPr>
          <w:lang w:val="es-ES"/>
        </w:rPr>
        <w:t>Buena capacidad para el manejo de relaciones interpersonales y trabajo en equipo.</w:t>
      </w:r>
    </w:p>
    <w:p w14:paraId="62298100" w14:textId="0CB7051A" w:rsidR="00EA322B" w:rsidRPr="009A29B1" w:rsidRDefault="00EA322B" w:rsidP="0039776F">
      <w:pPr>
        <w:pStyle w:val="text"/>
      </w:pPr>
      <w:r w:rsidRPr="009A29B1">
        <w:rPr>
          <w:szCs w:val="22"/>
        </w:rPr>
        <w:drawing>
          <wp:anchor distT="0" distB="0" distL="114300" distR="114300" simplePos="0" relativeHeight="251661312" behindDoc="1" locked="0" layoutInCell="1" allowOverlap="1" wp14:anchorId="644B7CA7" wp14:editId="3F16CFDA">
            <wp:simplePos x="0" y="0"/>
            <wp:positionH relativeFrom="page">
              <wp:posOffset>411480</wp:posOffset>
            </wp:positionH>
            <wp:positionV relativeFrom="page">
              <wp:posOffset>557530</wp:posOffset>
            </wp:positionV>
            <wp:extent cx="499110" cy="914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A322B" w:rsidRPr="009A29B1" w:rsidSect="009A29B1">
      <w:pgSz w:w="12240" w:h="15840"/>
      <w:pgMar w:top="990" w:right="1260" w:bottom="72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3BF7D" w14:textId="77777777" w:rsidR="009A29B1" w:rsidRDefault="009A29B1" w:rsidP="00706B23">
      <w:r>
        <w:separator/>
      </w:r>
    </w:p>
  </w:endnote>
  <w:endnote w:type="continuationSeparator" w:id="0">
    <w:p w14:paraId="09BBE69E" w14:textId="77777777" w:rsidR="009A29B1" w:rsidRDefault="009A29B1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altName w:val="Helvetica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785DA" w14:textId="77777777" w:rsidR="009A29B1" w:rsidRDefault="009A29B1" w:rsidP="00706B23">
      <w:r>
        <w:separator/>
      </w:r>
    </w:p>
  </w:footnote>
  <w:footnote w:type="continuationSeparator" w:id="0">
    <w:p w14:paraId="16550904" w14:textId="77777777" w:rsidR="009A29B1" w:rsidRDefault="009A29B1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A8B2AF1"/>
    <w:multiLevelType w:val="hybridMultilevel"/>
    <w:tmpl w:val="57700002"/>
    <w:lvl w:ilvl="0" w:tplc="CEBEE686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">
    <w:nsid w:val="0E003C43"/>
    <w:multiLevelType w:val="multilevel"/>
    <w:tmpl w:val="19D6716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0E016E00"/>
    <w:multiLevelType w:val="multilevel"/>
    <w:tmpl w:val="AF000B56"/>
    <w:lvl w:ilvl="0">
      <w:start w:val="1"/>
      <w:numFmt w:val="lowerLetter"/>
      <w:lvlText w:val="%1)"/>
      <w:lvlJc w:val="left"/>
      <w:pPr>
        <w:ind w:left="1440" w:firstLine="1080"/>
      </w:pPr>
    </w:lvl>
    <w:lvl w:ilvl="1">
      <w:start w:val="1"/>
      <w:numFmt w:val="lowerLetter"/>
      <w:lvlText w:val="%2."/>
      <w:lvlJc w:val="left"/>
      <w:pPr>
        <w:ind w:left="2160" w:firstLine="1800"/>
      </w:pPr>
    </w:lvl>
    <w:lvl w:ilvl="2">
      <w:start w:val="1"/>
      <w:numFmt w:val="lowerRoman"/>
      <w:lvlText w:val="%3."/>
      <w:lvlJc w:val="right"/>
      <w:pPr>
        <w:ind w:left="2880" w:firstLine="2700"/>
      </w:pPr>
    </w:lvl>
    <w:lvl w:ilvl="3">
      <w:start w:val="1"/>
      <w:numFmt w:val="decimal"/>
      <w:lvlText w:val="%4."/>
      <w:lvlJc w:val="left"/>
      <w:pPr>
        <w:ind w:left="3600" w:firstLine="3240"/>
      </w:pPr>
    </w:lvl>
    <w:lvl w:ilvl="4">
      <w:start w:val="1"/>
      <w:numFmt w:val="lowerLetter"/>
      <w:lvlText w:val="%5."/>
      <w:lvlJc w:val="left"/>
      <w:pPr>
        <w:ind w:left="4320" w:firstLine="3960"/>
      </w:pPr>
    </w:lvl>
    <w:lvl w:ilvl="5">
      <w:start w:val="1"/>
      <w:numFmt w:val="lowerRoman"/>
      <w:lvlText w:val="%6."/>
      <w:lvlJc w:val="right"/>
      <w:pPr>
        <w:ind w:left="5040" w:firstLine="4860"/>
      </w:pPr>
    </w:lvl>
    <w:lvl w:ilvl="6">
      <w:start w:val="1"/>
      <w:numFmt w:val="decimal"/>
      <w:lvlText w:val="%7."/>
      <w:lvlJc w:val="left"/>
      <w:pPr>
        <w:ind w:left="5760" w:firstLine="5400"/>
      </w:pPr>
    </w:lvl>
    <w:lvl w:ilvl="7">
      <w:start w:val="1"/>
      <w:numFmt w:val="lowerLetter"/>
      <w:lvlText w:val="%8."/>
      <w:lvlJc w:val="left"/>
      <w:pPr>
        <w:ind w:left="6480" w:firstLine="6120"/>
      </w:pPr>
    </w:lvl>
    <w:lvl w:ilvl="8">
      <w:start w:val="1"/>
      <w:numFmt w:val="lowerRoman"/>
      <w:lvlText w:val="%9."/>
      <w:lvlJc w:val="right"/>
      <w:pPr>
        <w:ind w:left="7200" w:firstLine="7020"/>
      </w:pPr>
    </w:lvl>
  </w:abstractNum>
  <w:abstractNum w:abstractNumId="4">
    <w:nsid w:val="0E8650F7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5">
    <w:nsid w:val="0ED234D4"/>
    <w:multiLevelType w:val="multilevel"/>
    <w:tmpl w:val="C1C6452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0EEA58B8"/>
    <w:multiLevelType w:val="multilevel"/>
    <w:tmpl w:val="7F988DA8"/>
    <w:lvl w:ilvl="0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7">
    <w:nsid w:val="168E6F08"/>
    <w:multiLevelType w:val="multilevel"/>
    <w:tmpl w:val="2A4AAE96"/>
    <w:lvl w:ilvl="0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>
    <w:nsid w:val="204826FA"/>
    <w:multiLevelType w:val="hybridMultilevel"/>
    <w:tmpl w:val="F0F6943A"/>
    <w:lvl w:ilvl="0" w:tplc="01102470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2">
    <w:nsid w:val="2BBE46B0"/>
    <w:multiLevelType w:val="multilevel"/>
    <w:tmpl w:val="19E277A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>
    <w:nsid w:val="2DB24C02"/>
    <w:multiLevelType w:val="multilevel"/>
    <w:tmpl w:val="446EA27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>
    <w:nsid w:val="331B5B80"/>
    <w:multiLevelType w:val="multilevel"/>
    <w:tmpl w:val="8C145FA4"/>
    <w:lvl w:ilvl="0">
      <w:start w:val="1"/>
      <w:numFmt w:val="lowerLetter"/>
      <w:lvlText w:val="%1)"/>
      <w:lvlJc w:val="left"/>
      <w:pPr>
        <w:tabs>
          <w:tab w:val="num" w:pos="1296"/>
        </w:tabs>
        <w:ind w:left="1296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33406BC8"/>
    <w:multiLevelType w:val="hybridMultilevel"/>
    <w:tmpl w:val="6E7E59F4"/>
    <w:lvl w:ilvl="0" w:tplc="CEBEE686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6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7">
    <w:nsid w:val="3E770F6B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8">
    <w:nsid w:val="3F44559F"/>
    <w:multiLevelType w:val="hybridMultilevel"/>
    <w:tmpl w:val="FF88B190"/>
    <w:lvl w:ilvl="0" w:tplc="CEBEE686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9">
    <w:nsid w:val="477A4EEC"/>
    <w:multiLevelType w:val="multilevel"/>
    <w:tmpl w:val="57700002"/>
    <w:lvl w:ilvl="0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0">
    <w:nsid w:val="47973660"/>
    <w:multiLevelType w:val="hybridMultilevel"/>
    <w:tmpl w:val="680033C4"/>
    <w:lvl w:ilvl="0" w:tplc="03029E1A">
      <w:start w:val="1"/>
      <w:numFmt w:val="bullet"/>
      <w:lvlText w:val="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1">
    <w:nsid w:val="4AFE3BD1"/>
    <w:multiLevelType w:val="multilevel"/>
    <w:tmpl w:val="DFCAE1D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2">
    <w:nsid w:val="4B6F2E3E"/>
    <w:multiLevelType w:val="multilevel"/>
    <w:tmpl w:val="5FFCAD9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3">
    <w:nsid w:val="4BF54B68"/>
    <w:multiLevelType w:val="multilevel"/>
    <w:tmpl w:val="1E4835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5">
    <w:nsid w:val="4EA263DA"/>
    <w:multiLevelType w:val="hybridMultilevel"/>
    <w:tmpl w:val="F0F6943A"/>
    <w:lvl w:ilvl="0" w:tplc="01102470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3471C5B"/>
    <w:multiLevelType w:val="hybridMultilevel"/>
    <w:tmpl w:val="2A4AAE96"/>
    <w:lvl w:ilvl="0" w:tplc="A3DCD004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7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8">
    <w:nsid w:val="5400597D"/>
    <w:multiLevelType w:val="hybridMultilevel"/>
    <w:tmpl w:val="CC2C3D58"/>
    <w:lvl w:ilvl="0" w:tplc="A2CACEDA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29">
    <w:nsid w:val="56693685"/>
    <w:multiLevelType w:val="multilevel"/>
    <w:tmpl w:val="680033C4"/>
    <w:lvl w:ilvl="0">
      <w:start w:val="1"/>
      <w:numFmt w:val="bullet"/>
      <w:lvlText w:val="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0">
    <w:nsid w:val="59C4005D"/>
    <w:multiLevelType w:val="hybridMultilevel"/>
    <w:tmpl w:val="187A636C"/>
    <w:lvl w:ilvl="0" w:tplc="503A3F5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1">
    <w:nsid w:val="5DFE2A12"/>
    <w:multiLevelType w:val="multilevel"/>
    <w:tmpl w:val="490CB158"/>
    <w:lvl w:ilvl="0">
      <w:start w:val="1"/>
      <w:numFmt w:val="upperRoman"/>
      <w:lvlText w:val="%1)"/>
      <w:lvlJc w:val="left"/>
      <w:pPr>
        <w:tabs>
          <w:tab w:val="num" w:pos="1728"/>
        </w:tabs>
        <w:ind w:left="172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5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51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7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23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9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1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72" w:hanging="360"/>
      </w:pPr>
      <w:rPr>
        <w:rFonts w:hint="default"/>
      </w:rPr>
    </w:lvl>
  </w:abstractNum>
  <w:abstractNum w:abstractNumId="32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33">
    <w:nsid w:val="66297615"/>
    <w:multiLevelType w:val="hybridMultilevel"/>
    <w:tmpl w:val="F0F6943A"/>
    <w:lvl w:ilvl="0" w:tplc="01102470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656422B"/>
    <w:multiLevelType w:val="multilevel"/>
    <w:tmpl w:val="414C67F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5">
    <w:nsid w:val="68C4033C"/>
    <w:multiLevelType w:val="multilevel"/>
    <w:tmpl w:val="187A636C"/>
    <w:lvl w:ilvl="0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6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7">
    <w:nsid w:val="6E267AE9"/>
    <w:multiLevelType w:val="multilevel"/>
    <w:tmpl w:val="133EB138"/>
    <w:lvl w:ilvl="0">
      <w:start w:val="1"/>
      <w:numFmt w:val="decimal"/>
      <w:lvlText w:val="%1-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38">
    <w:nsid w:val="6F862B17"/>
    <w:multiLevelType w:val="hybridMultilevel"/>
    <w:tmpl w:val="E528EF72"/>
    <w:lvl w:ilvl="0" w:tplc="A5E49F7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9">
    <w:nsid w:val="70511964"/>
    <w:multiLevelType w:val="multilevel"/>
    <w:tmpl w:val="69A077AE"/>
    <w:lvl w:ilvl="0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40">
    <w:nsid w:val="70AB161C"/>
    <w:multiLevelType w:val="hybridMultilevel"/>
    <w:tmpl w:val="52F85BFA"/>
    <w:lvl w:ilvl="0" w:tplc="DFB02086">
      <w:start w:val="1"/>
      <w:numFmt w:val="bullet"/>
      <w:pStyle w:val="bulletedlistnested"/>
      <w:lvlText w:val="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1">
    <w:nsid w:val="72086CDC"/>
    <w:multiLevelType w:val="multilevel"/>
    <w:tmpl w:val="F41A50EE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42">
    <w:nsid w:val="730148DB"/>
    <w:multiLevelType w:val="hybridMultilevel"/>
    <w:tmpl w:val="7F988DA8"/>
    <w:lvl w:ilvl="0" w:tplc="CEBEE686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43">
    <w:nsid w:val="78F05F42"/>
    <w:multiLevelType w:val="multilevel"/>
    <w:tmpl w:val="5212D324"/>
    <w:lvl w:ilvl="0">
      <w:start w:val="1"/>
      <w:numFmt w:val="upperRoman"/>
      <w:lvlText w:val="%1)"/>
      <w:lvlJc w:val="left"/>
      <w:pPr>
        <w:ind w:left="144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3."/>
      <w:lvlJc w:val="right"/>
      <w:pPr>
        <w:ind w:left="2520" w:firstLine="2340"/>
      </w:pPr>
    </w:lvl>
    <w:lvl w:ilvl="3">
      <w:start w:val="1"/>
      <w:numFmt w:val="decimal"/>
      <w:lvlText w:val="%4."/>
      <w:lvlJc w:val="left"/>
      <w:pPr>
        <w:ind w:left="3240" w:firstLine="2880"/>
      </w:pPr>
    </w:lvl>
    <w:lvl w:ilvl="4">
      <w:start w:val="1"/>
      <w:numFmt w:val="lowerLetter"/>
      <w:lvlText w:val="%5."/>
      <w:lvlJc w:val="left"/>
      <w:pPr>
        <w:ind w:left="3960" w:firstLine="3600"/>
      </w:pPr>
    </w:lvl>
    <w:lvl w:ilvl="5">
      <w:start w:val="1"/>
      <w:numFmt w:val="lowerRoman"/>
      <w:lvlText w:val="%6."/>
      <w:lvlJc w:val="right"/>
      <w:pPr>
        <w:ind w:left="4680" w:firstLine="4500"/>
      </w:pPr>
    </w:lvl>
    <w:lvl w:ilvl="6">
      <w:start w:val="1"/>
      <w:numFmt w:val="decimal"/>
      <w:lvlText w:val="%7."/>
      <w:lvlJc w:val="left"/>
      <w:pPr>
        <w:ind w:left="5400" w:firstLine="5040"/>
      </w:pPr>
    </w:lvl>
    <w:lvl w:ilvl="7">
      <w:start w:val="1"/>
      <w:numFmt w:val="lowerLetter"/>
      <w:lvlText w:val="%8."/>
      <w:lvlJc w:val="left"/>
      <w:pPr>
        <w:ind w:left="6120" w:firstLine="5760"/>
      </w:pPr>
    </w:lvl>
    <w:lvl w:ilvl="8">
      <w:start w:val="1"/>
      <w:numFmt w:val="lowerRoman"/>
      <w:lvlText w:val="%9."/>
      <w:lvlJc w:val="right"/>
      <w:pPr>
        <w:ind w:left="6840" w:firstLine="6660"/>
      </w:pPr>
    </w:lvl>
  </w:abstractNum>
  <w:abstractNum w:abstractNumId="44">
    <w:nsid w:val="79520AF6"/>
    <w:multiLevelType w:val="multilevel"/>
    <w:tmpl w:val="71CE765C"/>
    <w:lvl w:ilvl="0">
      <w:start w:val="4"/>
      <w:numFmt w:val="bullet"/>
      <w:lvlText w:val="-"/>
      <w:lvlJc w:val="left"/>
      <w:pPr>
        <w:ind w:left="1065" w:firstLine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785" w:firstLine="1425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05" w:firstLine="2145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25" w:firstLine="2865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45" w:firstLine="3585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65" w:firstLine="4305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385" w:firstLine="5025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05" w:firstLine="5745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25" w:firstLine="6465"/>
      </w:pPr>
      <w:rPr>
        <w:rFonts w:ascii="Arial" w:eastAsia="Arial" w:hAnsi="Arial" w:cs="Arial"/>
      </w:rPr>
    </w:lvl>
  </w:abstractNum>
  <w:abstractNum w:abstractNumId="45">
    <w:nsid w:val="7D1B40C8"/>
    <w:multiLevelType w:val="multilevel"/>
    <w:tmpl w:val="0ACECB0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6">
    <w:nsid w:val="7EC81A52"/>
    <w:multiLevelType w:val="hybridMultilevel"/>
    <w:tmpl w:val="EA66F8BA"/>
    <w:lvl w:ilvl="0" w:tplc="D4D8F998">
      <w:start w:val="1"/>
      <w:numFmt w:val="bullet"/>
      <w:lvlText w:val=""/>
      <w:lvlJc w:val="left"/>
      <w:pPr>
        <w:tabs>
          <w:tab w:val="num" w:pos="1368"/>
        </w:tabs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6"/>
  </w:num>
  <w:num w:numId="3">
    <w:abstractNumId w:val="9"/>
  </w:num>
  <w:num w:numId="4">
    <w:abstractNumId w:val="24"/>
  </w:num>
  <w:num w:numId="5">
    <w:abstractNumId w:val="32"/>
  </w:num>
  <w:num w:numId="6">
    <w:abstractNumId w:val="8"/>
  </w:num>
  <w:num w:numId="7">
    <w:abstractNumId w:val="38"/>
  </w:num>
  <w:num w:numId="8">
    <w:abstractNumId w:val="11"/>
  </w:num>
  <w:num w:numId="9">
    <w:abstractNumId w:val="33"/>
  </w:num>
  <w:num w:numId="10">
    <w:abstractNumId w:val="27"/>
  </w:num>
  <w:num w:numId="11">
    <w:abstractNumId w:val="16"/>
  </w:num>
  <w:num w:numId="12">
    <w:abstractNumId w:val="23"/>
  </w:num>
  <w:num w:numId="13">
    <w:abstractNumId w:val="12"/>
  </w:num>
  <w:num w:numId="14">
    <w:abstractNumId w:val="5"/>
  </w:num>
  <w:num w:numId="15">
    <w:abstractNumId w:val="45"/>
  </w:num>
  <w:num w:numId="16">
    <w:abstractNumId w:val="15"/>
  </w:num>
  <w:num w:numId="17">
    <w:abstractNumId w:val="42"/>
  </w:num>
  <w:num w:numId="18">
    <w:abstractNumId w:val="6"/>
  </w:num>
  <w:num w:numId="19">
    <w:abstractNumId w:val="30"/>
  </w:num>
  <w:num w:numId="20">
    <w:abstractNumId w:val="35"/>
  </w:num>
  <w:num w:numId="21">
    <w:abstractNumId w:val="20"/>
  </w:num>
  <w:num w:numId="22">
    <w:abstractNumId w:val="29"/>
  </w:num>
  <w:num w:numId="23">
    <w:abstractNumId w:val="26"/>
  </w:num>
  <w:num w:numId="24">
    <w:abstractNumId w:val="7"/>
  </w:num>
  <w:num w:numId="25">
    <w:abstractNumId w:val="28"/>
  </w:num>
  <w:num w:numId="26">
    <w:abstractNumId w:val="18"/>
  </w:num>
  <w:num w:numId="27">
    <w:abstractNumId w:val="46"/>
  </w:num>
  <w:num w:numId="28">
    <w:abstractNumId w:val="1"/>
  </w:num>
  <w:num w:numId="29">
    <w:abstractNumId w:val="19"/>
  </w:num>
  <w:num w:numId="30">
    <w:abstractNumId w:val="40"/>
  </w:num>
  <w:num w:numId="31">
    <w:abstractNumId w:val="41"/>
  </w:num>
  <w:num w:numId="32">
    <w:abstractNumId w:val="3"/>
  </w:num>
  <w:num w:numId="33">
    <w:abstractNumId w:val="2"/>
  </w:num>
  <w:num w:numId="34">
    <w:abstractNumId w:val="17"/>
  </w:num>
  <w:num w:numId="35">
    <w:abstractNumId w:val="14"/>
  </w:num>
  <w:num w:numId="36">
    <w:abstractNumId w:val="39"/>
  </w:num>
  <w:num w:numId="37">
    <w:abstractNumId w:val="34"/>
  </w:num>
  <w:num w:numId="38">
    <w:abstractNumId w:val="37"/>
  </w:num>
  <w:num w:numId="39">
    <w:abstractNumId w:val="13"/>
  </w:num>
  <w:num w:numId="40">
    <w:abstractNumId w:val="44"/>
  </w:num>
  <w:num w:numId="41">
    <w:abstractNumId w:val="25"/>
  </w:num>
  <w:num w:numId="42">
    <w:abstractNumId w:val="43"/>
  </w:num>
  <w:num w:numId="43">
    <w:abstractNumId w:val="21"/>
  </w:num>
  <w:num w:numId="44">
    <w:abstractNumId w:val="4"/>
  </w:num>
  <w:num w:numId="45">
    <w:abstractNumId w:val="31"/>
  </w:num>
  <w:num w:numId="46">
    <w:abstractNumId w:val="22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5"/>
  <w:displayBackgroundShape/>
  <w:activeWritingStyle w:appName="MSWord" w:lang="en-US" w:vendorID="64" w:dllVersion="131078" w:nlCheck="1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2567"/>
    <w:rsid w:val="000A2567"/>
    <w:rsid w:val="00152662"/>
    <w:rsid w:val="001B0EB7"/>
    <w:rsid w:val="00204BFC"/>
    <w:rsid w:val="00304599"/>
    <w:rsid w:val="0039776F"/>
    <w:rsid w:val="004006EB"/>
    <w:rsid w:val="004478A1"/>
    <w:rsid w:val="005E6F97"/>
    <w:rsid w:val="005F350B"/>
    <w:rsid w:val="00626A81"/>
    <w:rsid w:val="006D2681"/>
    <w:rsid w:val="00706B23"/>
    <w:rsid w:val="00806B5A"/>
    <w:rsid w:val="0090231F"/>
    <w:rsid w:val="0098620C"/>
    <w:rsid w:val="009A29B1"/>
    <w:rsid w:val="009E6C28"/>
    <w:rsid w:val="009F0346"/>
    <w:rsid w:val="00CB0FBD"/>
    <w:rsid w:val="00CE6497"/>
    <w:rsid w:val="00D51DCB"/>
    <w:rsid w:val="00E2166C"/>
    <w:rsid w:val="00E94F31"/>
    <w:rsid w:val="00EA322B"/>
    <w:rsid w:val="00F6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7C40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20C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706B23"/>
    <w:pPr>
      <w:spacing w:before="160" w:after="120"/>
      <w:ind w:left="720"/>
    </w:pPr>
    <w:rPr>
      <w:rFonts w:ascii="Arial Narrow" w:hAnsi="Arial Narrow"/>
      <w:b/>
      <w:noProof/>
      <w:color w:val="E36C0A" w:themeColor="accent6" w:themeShade="BF"/>
      <w:sz w:val="28"/>
      <w:szCs w:val="28"/>
      <w:lang w:val="es-ES_tradnl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98620C"/>
    <w:pPr>
      <w:numPr>
        <w:numId w:val="7"/>
      </w:numPr>
      <w:ind w:left="994" w:hanging="274"/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9A29B1"/>
    <w:pPr>
      <w:numPr>
        <w:numId w:val="9"/>
      </w:numPr>
      <w:tabs>
        <w:tab w:val="left" w:pos="1368"/>
      </w:tabs>
      <w:ind w:left="1152" w:hanging="432"/>
    </w:pPr>
    <w:rPr>
      <w:color w:val="auto"/>
    </w:rPr>
  </w:style>
  <w:style w:type="paragraph" w:customStyle="1" w:styleId="text">
    <w:name w:val="text"/>
    <w:basedOn w:val="Normal"/>
    <w:autoRedefine/>
    <w:qFormat/>
    <w:rsid w:val="0098620C"/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bulletedlistnested">
    <w:name w:val="bulleted list nested"/>
    <w:basedOn w:val="bulletedlist"/>
    <w:autoRedefine/>
    <w:qFormat/>
    <w:rsid w:val="006D2681"/>
    <w:pPr>
      <w:numPr>
        <w:numId w:val="30"/>
      </w:numPr>
      <w:tabs>
        <w:tab w:val="clear" w:pos="1368"/>
        <w:tab w:val="num" w:leader="none" w:pos="1440"/>
        <w:tab w:val="num" w:leader="none" w:pos="1728"/>
      </w:tabs>
      <w:ind w:left="1440" w:hanging="288"/>
    </w:pPr>
  </w:style>
  <w:style w:type="paragraph" w:customStyle="1" w:styleId="normal0">
    <w:name w:val="normal"/>
    <w:rsid w:val="00EA322B"/>
    <w:pPr>
      <w:spacing w:after="0"/>
    </w:pPr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valerie:Library:Application%20Support:Microsoft:Office:User%20Templates:My%20Templates:SpanishYWM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SpanishYWM_template.dotx</Template>
  <TotalTime>3</TotalTime>
  <Pages>2</Pages>
  <Words>584</Words>
  <Characters>3292</Characters>
  <Application>Microsoft Macintosh Word</Application>
  <DocSecurity>0</DocSecurity>
  <Lines>3292</Lines>
  <Paragraphs>258</Paragraphs>
  <ScaleCrop>false</ScaleCrop>
  <Company/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2</cp:revision>
  <dcterms:created xsi:type="dcterms:W3CDTF">2015-03-05T06:56:00Z</dcterms:created>
  <dcterms:modified xsi:type="dcterms:W3CDTF">2015-03-05T06:56:00Z</dcterms:modified>
</cp:coreProperties>
</file>