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CAB7B0" w14:textId="3EC5606F" w:rsidR="000A2567" w:rsidRDefault="000A2567" w:rsidP="000A2567">
      <w:pPr>
        <w:pStyle w:val="C-head"/>
        <w:spacing w:before="0"/>
        <w:rPr>
          <w:noProof w:val="0"/>
        </w:rPr>
      </w:pPr>
      <w:r w:rsidRPr="00D51DCB">
        <w:rPr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76FA43D0" wp14:editId="7A08732D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 w:val="0"/>
        </w:rPr>
        <w:t xml:space="preserve">Términos de referencia del </w:t>
      </w:r>
      <w:r w:rsidR="005E6F97">
        <w:rPr>
          <w:noProof w:val="0"/>
        </w:rPr>
        <w:t>Mentor</w:t>
      </w:r>
    </w:p>
    <w:p w14:paraId="51F5BE11" w14:textId="5FFE973F" w:rsidR="000A2567" w:rsidRDefault="000A2567" w:rsidP="000A2567">
      <w:pPr>
        <w:pStyle w:val="D-headafterC-head"/>
      </w:pPr>
      <w:r>
        <w:t xml:space="preserve">Son responsabilidades del </w:t>
      </w:r>
      <w:r w:rsidR="005E6F97">
        <w:t>Mentor</w:t>
      </w:r>
      <w:r>
        <w:t>:</w:t>
      </w:r>
    </w:p>
    <w:p w14:paraId="522E0955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Proporcionar  una relación estructurada y de confianza que permita atraer y mantener a los jóvenes en el programa.</w:t>
      </w:r>
    </w:p>
    <w:p w14:paraId="4B28D739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Ofrecer orientación, apoyo y estímulo los jóvenes, así como fomentar en ellos la responsabilidad y acompañarlos en el desarrollo de su plan de vida.</w:t>
      </w:r>
    </w:p>
    <w:p w14:paraId="78D57B46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Aplicar habilidades interpersonales para construir relaciones humanas efectivas.</w:t>
      </w:r>
    </w:p>
    <w:p w14:paraId="30E716E7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Documentar y monitorear el avance de los jóvenes y proporcionar retroalimentación, así como documentar y reportar cualquier problema, incidentes o sucesos inusuales.</w:t>
      </w:r>
    </w:p>
    <w:p w14:paraId="2C667A1B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Ampliar las redes y perspectivas de participación de los jóvenes en su entorno comunitario y local.</w:t>
      </w:r>
    </w:p>
    <w:p w14:paraId="72671DA5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Motivar al joven para convertirlo en un agente de cambio en su familia y su entorno comunitario.</w:t>
      </w:r>
    </w:p>
    <w:p w14:paraId="78E939D9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Participar en los diferentes espacios de desarrollo grupal programados por los facilitadores y consejeros.</w:t>
      </w:r>
    </w:p>
    <w:p w14:paraId="265D443A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Motivar a los jóvenes para el uso de medios electrónicos y sociales para su comunicación y seguimiento.</w:t>
      </w:r>
    </w:p>
    <w:p w14:paraId="630F2B6D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Realizar observaciones respecto a la mejora del proceso for</w:t>
      </w:r>
      <w:bookmarkStart w:id="0" w:name="_GoBack"/>
      <w:bookmarkEnd w:id="0"/>
      <w:r w:rsidRPr="009B1FA0">
        <w:rPr>
          <w:lang w:val="es-ES"/>
        </w:rPr>
        <w:t>mativo grupal.</w:t>
      </w:r>
    </w:p>
    <w:p w14:paraId="5801E3F1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Apoyar con la difusión y promoción del programa, de acuerdo al plan realizado por el facilitador.</w:t>
      </w:r>
    </w:p>
    <w:p w14:paraId="5B926B3E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Estar presente en las entrevistas de selección de participantes para comunicar datos que sean importantes.</w:t>
      </w:r>
    </w:p>
    <w:p w14:paraId="1B29096F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Apoyar al facilitador a través de la reflexión y la comprensión de los temas con los jóvenes, especialmente con aquellos que presentan mayor dificultad entendiendo los contenidos.</w:t>
      </w:r>
    </w:p>
    <w:p w14:paraId="105BADFC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Apoyo en control de grupo.</w:t>
      </w:r>
    </w:p>
    <w:p w14:paraId="282E5B0A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Identificar perfiles, gustos y planes de jóvenes.</w:t>
      </w:r>
    </w:p>
    <w:p w14:paraId="156754D8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Apoyar en la revisión de documentos requisito para graduar.</w:t>
      </w:r>
    </w:p>
    <w:p w14:paraId="382E9D83" w14:textId="77777777" w:rsidR="005E6F97" w:rsidRDefault="005E6F97" w:rsidP="005E6F97">
      <w:pPr>
        <w:pStyle w:val="bulletedlist"/>
      </w:pPr>
      <w:r>
        <w:t>Identificar oportunidades para jóvenes.</w:t>
      </w:r>
    </w:p>
    <w:p w14:paraId="6F5D8985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Participar en eventos de graduación y feria de empleo bajo la responsabilidad asignada.</w:t>
      </w:r>
    </w:p>
    <w:p w14:paraId="7271B8D6" w14:textId="77777777" w:rsidR="005E6F97" w:rsidRPr="009B1FA0" w:rsidRDefault="005E6F97" w:rsidP="005E6F97">
      <w:pPr>
        <w:pStyle w:val="bulletedlist"/>
        <w:rPr>
          <w:lang w:val="es-ES"/>
        </w:rPr>
      </w:pPr>
      <w:r w:rsidRPr="009B1FA0">
        <w:rPr>
          <w:lang w:val="es-ES"/>
        </w:rPr>
        <w:t>Explicar, desarrollar y revisar METAS SMART para la elaboración del PFO.</w:t>
      </w:r>
    </w:p>
    <w:p w14:paraId="0FCCDDF6" w14:textId="77777777" w:rsidR="005E6F97" w:rsidRPr="009B1FA0" w:rsidRDefault="005E6F97" w:rsidP="005E6F97">
      <w:pPr>
        <w:pStyle w:val="bulletedlist"/>
        <w:rPr>
          <w:lang w:val="es-ES"/>
        </w:rPr>
      </w:pPr>
      <w:bookmarkStart w:id="1" w:name="h.gjdgxs" w:colFirst="0" w:colLast="0"/>
      <w:bookmarkEnd w:id="1"/>
      <w:r w:rsidRPr="009B1FA0">
        <w:rPr>
          <w:lang w:val="es-ES"/>
        </w:rPr>
        <w:t>Cualquier otra actividad que sea asignada por su coordinador.</w:t>
      </w:r>
    </w:p>
    <w:p w14:paraId="62298100" w14:textId="0CB7051A" w:rsidR="00EA322B" w:rsidRPr="00EA322B" w:rsidRDefault="00EA322B" w:rsidP="00EA322B">
      <w:pPr>
        <w:pStyle w:val="text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644B7CA7" wp14:editId="3F16CFDA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A322B" w:rsidRPr="00EA322B" w:rsidSect="00EA322B">
      <w:pgSz w:w="12240" w:h="15840"/>
      <w:pgMar w:top="990" w:right="135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3BF7D" w14:textId="77777777" w:rsidR="000A2567" w:rsidRDefault="000A2567" w:rsidP="00706B23">
      <w:r>
        <w:separator/>
      </w:r>
    </w:p>
  </w:endnote>
  <w:endnote w:type="continuationSeparator" w:id="0">
    <w:p w14:paraId="09BBE69E" w14:textId="77777777" w:rsidR="000A2567" w:rsidRDefault="000A256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785DA" w14:textId="77777777" w:rsidR="000A2567" w:rsidRDefault="000A2567" w:rsidP="00706B23">
      <w:r>
        <w:separator/>
      </w:r>
    </w:p>
  </w:footnote>
  <w:footnote w:type="continuationSeparator" w:id="0">
    <w:p w14:paraId="16550904" w14:textId="77777777" w:rsidR="000A2567" w:rsidRDefault="000A2567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A8B2AF1"/>
    <w:multiLevelType w:val="hybridMultilevel"/>
    <w:tmpl w:val="57700002"/>
    <w:lvl w:ilvl="0" w:tplc="CEBEE686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0E003C43"/>
    <w:multiLevelType w:val="multilevel"/>
    <w:tmpl w:val="19D6716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0E016E00"/>
    <w:multiLevelType w:val="multilevel"/>
    <w:tmpl w:val="AF000B56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4">
    <w:nsid w:val="0ED234D4"/>
    <w:multiLevelType w:val="multilevel"/>
    <w:tmpl w:val="C1C6452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EEA58B8"/>
    <w:multiLevelType w:val="multilevel"/>
    <w:tmpl w:val="7F988DA8"/>
    <w:lvl w:ilvl="0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6">
    <w:nsid w:val="10D45489"/>
    <w:multiLevelType w:val="multilevel"/>
    <w:tmpl w:val="212C2048"/>
    <w:lvl w:ilvl="0">
      <w:start w:val="1"/>
      <w:numFmt w:val="bullet"/>
      <w:lvlText w:val=""/>
      <w:lvlJc w:val="left"/>
      <w:pPr>
        <w:tabs>
          <w:tab w:val="num" w:pos="720"/>
        </w:tabs>
        <w:ind w:left="93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68E6F08"/>
    <w:multiLevelType w:val="multilevel"/>
    <w:tmpl w:val="2A4AAE96"/>
    <w:lvl w:ilvl="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1">
    <w:nsid w:val="2BBE46B0"/>
    <w:multiLevelType w:val="multilevel"/>
    <w:tmpl w:val="19E277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331B5B80"/>
    <w:multiLevelType w:val="multilevel"/>
    <w:tmpl w:val="8C145FA4"/>
    <w:lvl w:ilvl="0">
      <w:start w:val="1"/>
      <w:numFmt w:val="lowerLetter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33406BC8"/>
    <w:multiLevelType w:val="hybridMultilevel"/>
    <w:tmpl w:val="6E7E59F4"/>
    <w:lvl w:ilvl="0" w:tplc="CEBEE686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4">
    <w:nsid w:val="37D530DB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5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6">
    <w:nsid w:val="3E770F6B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3F44559F"/>
    <w:multiLevelType w:val="hybridMultilevel"/>
    <w:tmpl w:val="FF88B190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8">
    <w:nsid w:val="477A4EEC"/>
    <w:multiLevelType w:val="multilevel"/>
    <w:tmpl w:val="57700002"/>
    <w:lvl w:ilvl="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9">
    <w:nsid w:val="47973660"/>
    <w:multiLevelType w:val="hybridMultilevel"/>
    <w:tmpl w:val="680033C4"/>
    <w:lvl w:ilvl="0" w:tplc="03029E1A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0">
    <w:nsid w:val="4BF54B68"/>
    <w:multiLevelType w:val="multilevel"/>
    <w:tmpl w:val="1E4835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3471C5B"/>
    <w:multiLevelType w:val="hybridMultilevel"/>
    <w:tmpl w:val="2A4AAE96"/>
    <w:lvl w:ilvl="0" w:tplc="A3DCD004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3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4">
    <w:nsid w:val="5400597D"/>
    <w:multiLevelType w:val="hybridMultilevel"/>
    <w:tmpl w:val="CC2C3D58"/>
    <w:lvl w:ilvl="0" w:tplc="A2CACED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56693685"/>
    <w:multiLevelType w:val="multilevel"/>
    <w:tmpl w:val="680033C4"/>
    <w:lvl w:ilvl="0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6">
    <w:nsid w:val="59C4005D"/>
    <w:multiLevelType w:val="hybridMultilevel"/>
    <w:tmpl w:val="187A636C"/>
    <w:lvl w:ilvl="0" w:tplc="503A3F5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8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C4033C"/>
    <w:multiLevelType w:val="multilevel"/>
    <w:tmpl w:val="187A636C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1">
    <w:nsid w:val="6F862B17"/>
    <w:multiLevelType w:val="hybridMultilevel"/>
    <w:tmpl w:val="670253F4"/>
    <w:lvl w:ilvl="0" w:tplc="C2EC5744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2">
    <w:nsid w:val="70511964"/>
    <w:multiLevelType w:val="multilevel"/>
    <w:tmpl w:val="69A077AE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33">
    <w:nsid w:val="70AB161C"/>
    <w:multiLevelType w:val="hybridMultilevel"/>
    <w:tmpl w:val="52F85BFA"/>
    <w:lvl w:ilvl="0" w:tplc="DFB02086">
      <w:start w:val="1"/>
      <w:numFmt w:val="bullet"/>
      <w:pStyle w:val="bulletedlistnested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4">
    <w:nsid w:val="72086CDC"/>
    <w:multiLevelType w:val="multilevel"/>
    <w:tmpl w:val="F41A50EE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5">
    <w:nsid w:val="730148DB"/>
    <w:multiLevelType w:val="hybridMultilevel"/>
    <w:tmpl w:val="7F988DA8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6">
    <w:nsid w:val="7D1B40C8"/>
    <w:multiLevelType w:val="multilevel"/>
    <w:tmpl w:val="0ACECB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7">
    <w:nsid w:val="7EC81A52"/>
    <w:multiLevelType w:val="hybridMultilevel"/>
    <w:tmpl w:val="EA66F8BA"/>
    <w:lvl w:ilvl="0" w:tplc="D4D8F998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0"/>
  </w:num>
  <w:num w:numId="3">
    <w:abstractNumId w:val="9"/>
  </w:num>
  <w:num w:numId="4">
    <w:abstractNumId w:val="21"/>
  </w:num>
  <w:num w:numId="5">
    <w:abstractNumId w:val="27"/>
  </w:num>
  <w:num w:numId="6">
    <w:abstractNumId w:val="8"/>
  </w:num>
  <w:num w:numId="7">
    <w:abstractNumId w:val="31"/>
  </w:num>
  <w:num w:numId="8">
    <w:abstractNumId w:val="10"/>
  </w:num>
  <w:num w:numId="9">
    <w:abstractNumId w:val="28"/>
  </w:num>
  <w:num w:numId="10">
    <w:abstractNumId w:val="23"/>
  </w:num>
  <w:num w:numId="11">
    <w:abstractNumId w:val="15"/>
  </w:num>
  <w:num w:numId="12">
    <w:abstractNumId w:val="20"/>
  </w:num>
  <w:num w:numId="13">
    <w:abstractNumId w:val="11"/>
  </w:num>
  <w:num w:numId="14">
    <w:abstractNumId w:val="4"/>
  </w:num>
  <w:num w:numId="15">
    <w:abstractNumId w:val="36"/>
  </w:num>
  <w:num w:numId="16">
    <w:abstractNumId w:val="13"/>
  </w:num>
  <w:num w:numId="17">
    <w:abstractNumId w:val="35"/>
  </w:num>
  <w:num w:numId="18">
    <w:abstractNumId w:val="5"/>
  </w:num>
  <w:num w:numId="19">
    <w:abstractNumId w:val="26"/>
  </w:num>
  <w:num w:numId="20">
    <w:abstractNumId w:val="29"/>
  </w:num>
  <w:num w:numId="21">
    <w:abstractNumId w:val="19"/>
  </w:num>
  <w:num w:numId="22">
    <w:abstractNumId w:val="25"/>
  </w:num>
  <w:num w:numId="23">
    <w:abstractNumId w:val="22"/>
  </w:num>
  <w:num w:numId="24">
    <w:abstractNumId w:val="7"/>
  </w:num>
  <w:num w:numId="25">
    <w:abstractNumId w:val="24"/>
  </w:num>
  <w:num w:numId="26">
    <w:abstractNumId w:val="17"/>
  </w:num>
  <w:num w:numId="27">
    <w:abstractNumId w:val="37"/>
  </w:num>
  <w:num w:numId="28">
    <w:abstractNumId w:val="1"/>
  </w:num>
  <w:num w:numId="29">
    <w:abstractNumId w:val="18"/>
  </w:num>
  <w:num w:numId="30">
    <w:abstractNumId w:val="33"/>
  </w:num>
  <w:num w:numId="31">
    <w:abstractNumId w:val="34"/>
  </w:num>
  <w:num w:numId="32">
    <w:abstractNumId w:val="3"/>
  </w:num>
  <w:num w:numId="33">
    <w:abstractNumId w:val="2"/>
  </w:num>
  <w:num w:numId="34">
    <w:abstractNumId w:val="16"/>
  </w:num>
  <w:num w:numId="35">
    <w:abstractNumId w:val="12"/>
  </w:num>
  <w:num w:numId="36">
    <w:abstractNumId w:val="32"/>
  </w:num>
  <w:num w:numId="37">
    <w:abstractNumId w:val="14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4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567"/>
    <w:rsid w:val="000A2567"/>
    <w:rsid w:val="00152662"/>
    <w:rsid w:val="001B0EB7"/>
    <w:rsid w:val="00204BFC"/>
    <w:rsid w:val="00304599"/>
    <w:rsid w:val="004006EB"/>
    <w:rsid w:val="005E6F97"/>
    <w:rsid w:val="005F350B"/>
    <w:rsid w:val="00626A81"/>
    <w:rsid w:val="00706B23"/>
    <w:rsid w:val="00806B5A"/>
    <w:rsid w:val="0090231F"/>
    <w:rsid w:val="009263A7"/>
    <w:rsid w:val="0098620C"/>
    <w:rsid w:val="009E6C28"/>
    <w:rsid w:val="009F0346"/>
    <w:rsid w:val="00CE6497"/>
    <w:rsid w:val="00D51DCB"/>
    <w:rsid w:val="00E2166C"/>
    <w:rsid w:val="00E94F31"/>
    <w:rsid w:val="00EA322B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7C4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0C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9263A7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98620C"/>
    <w:pPr>
      <w:numPr>
        <w:numId w:val="9"/>
      </w:numPr>
      <w:ind w:left="994" w:hanging="274"/>
    </w:pPr>
    <w:rPr>
      <w:color w:val="auto"/>
    </w:rPr>
  </w:style>
  <w:style w:type="paragraph" w:customStyle="1" w:styleId="text">
    <w:name w:val="text"/>
    <w:basedOn w:val="Normal"/>
    <w:autoRedefine/>
    <w:qFormat/>
    <w:rsid w:val="0098620C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bulletedlistnested">
    <w:name w:val="bulleted list nested"/>
    <w:basedOn w:val="bulletedlist"/>
    <w:autoRedefine/>
    <w:qFormat/>
    <w:rsid w:val="0098620C"/>
    <w:pPr>
      <w:numPr>
        <w:numId w:val="30"/>
      </w:numPr>
    </w:pPr>
  </w:style>
  <w:style w:type="paragraph" w:customStyle="1" w:styleId="normal0">
    <w:name w:val="normal"/>
    <w:rsid w:val="00EA322B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SpanishYWM_template.dotx</Template>
  <TotalTime>2</TotalTime>
  <Pages>1</Pages>
  <Words>275</Words>
  <Characters>1574</Characters>
  <Application>Microsoft Macintosh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3</cp:revision>
  <dcterms:created xsi:type="dcterms:W3CDTF">2015-03-05T06:26:00Z</dcterms:created>
  <dcterms:modified xsi:type="dcterms:W3CDTF">2015-03-08T01:58:00Z</dcterms:modified>
</cp:coreProperties>
</file>