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2304" w:rsidRPr="00783AC0" w:rsidRDefault="009E6C28" w:rsidP="00BD5D47">
      <w:pPr>
        <w:pStyle w:val="C-head"/>
        <w:ind w:right="-711"/>
      </w:pPr>
      <w:r w:rsidRPr="00783AC0">
        <w:drawing>
          <wp:anchor distT="0" distB="0" distL="114300" distR="114300" simplePos="0" relativeHeight="251658240" behindDoc="1" locked="0" layoutInCell="1" allowOverlap="1" wp14:anchorId="2B093C2E" wp14:editId="1C568515">
            <wp:simplePos x="0" y="0"/>
            <wp:positionH relativeFrom="page">
              <wp:posOffset>411480</wp:posOffset>
            </wp:positionH>
            <wp:positionV relativeFrom="page">
              <wp:posOffset>556895</wp:posOffset>
            </wp:positionV>
            <wp:extent cx="499110" cy="914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F95079">
        <w:t>PROTOCOLO DE FERIA DE EMPLEO</w:t>
      </w:r>
    </w:p>
    <w:p w:rsidR="00F95079" w:rsidRPr="008A651D" w:rsidRDefault="00F658CA" w:rsidP="00F95079">
      <w:pPr>
        <w:pStyle w:val="D-head"/>
        <w:rPr>
          <w:lang w:val="es-ES"/>
        </w:rPr>
      </w:pPr>
      <w:r w:rsidRPr="00D51DCB">
        <w:rPr>
          <w:noProof/>
          <w:szCs w:val="22"/>
          <w:lang w:val="en-US"/>
        </w:rPr>
        <w:drawing>
          <wp:anchor distT="0" distB="0" distL="114300" distR="114300" simplePos="0" relativeHeight="251660288" behindDoc="1" locked="0" layoutInCell="1" allowOverlap="1" wp14:anchorId="2D250E0F" wp14:editId="01992793">
            <wp:simplePos x="0" y="0"/>
            <wp:positionH relativeFrom="page">
              <wp:posOffset>411480</wp:posOffset>
            </wp:positionH>
            <wp:positionV relativeFrom="page">
              <wp:posOffset>556895</wp:posOffset>
            </wp:positionV>
            <wp:extent cx="499110" cy="914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3A450E">
        <w:rPr>
          <w:lang w:val="es-ES"/>
        </w:rPr>
        <w:t>Objetivo g</w:t>
      </w:r>
      <w:r w:rsidR="00F95079" w:rsidRPr="008A651D">
        <w:rPr>
          <w:lang w:val="es-ES"/>
        </w:rPr>
        <w:t>eneral</w:t>
      </w:r>
    </w:p>
    <w:p w:rsidR="00F95079" w:rsidRPr="008A651D" w:rsidRDefault="00F95079" w:rsidP="00F95079">
      <w:pPr>
        <w:pStyle w:val="text"/>
        <w:rPr>
          <w:lang w:val="es-ES"/>
        </w:rPr>
      </w:pPr>
      <w:r w:rsidRPr="008A651D">
        <w:rPr>
          <w:lang w:val="es-ES"/>
        </w:rPr>
        <w:t>La feria de empleo es un evento donde los participantes del programa tienen la oportunidad de vivir la experiencia de estar en contacto directo con empresas que solicitan cubrir sus puestos vacantes, como parte de su proceso formativo. Esta experiencia se hace con el fin de que el joven pueda poner en práctica lo aprendido durante el taller de formación y tener la oportunidad de compartir sus aprendizaje con sus compañeros y recibir retroalimentación de su Consejero.</w:t>
      </w:r>
    </w:p>
    <w:p w:rsidR="00F95079" w:rsidRPr="00F95079" w:rsidRDefault="003A450E" w:rsidP="00F95079">
      <w:pPr>
        <w:pStyle w:val="E-head"/>
      </w:pPr>
      <w:r>
        <w:t>Objetivos e</w:t>
      </w:r>
      <w:r w:rsidR="00F95079" w:rsidRPr="00F95079">
        <w:t>specíficos</w:t>
      </w:r>
    </w:p>
    <w:p w:rsidR="00F95079" w:rsidRPr="008A651D" w:rsidRDefault="00F95079" w:rsidP="003A450E">
      <w:pPr>
        <w:pStyle w:val="numberedlist"/>
        <w:rPr>
          <w:lang w:val="es-ES"/>
        </w:rPr>
      </w:pPr>
      <w:r w:rsidRPr="008A651D">
        <w:rPr>
          <w:lang w:val="es-ES"/>
        </w:rPr>
        <w:t>Fortalecer el vínculo entre el programa y el sector privado, posicionando el programa en el mercado laboral de la ciudad.</w:t>
      </w:r>
    </w:p>
    <w:p w:rsidR="00F95079" w:rsidRPr="008A651D" w:rsidRDefault="00F95079" w:rsidP="003A450E">
      <w:pPr>
        <w:pStyle w:val="numberedlist"/>
        <w:rPr>
          <w:lang w:val="es-ES"/>
        </w:rPr>
      </w:pPr>
      <w:r w:rsidRPr="008A651D">
        <w:rPr>
          <w:lang w:val="es-ES"/>
        </w:rPr>
        <w:t>Vincular las necesidades de ambas partes: necesidad de contratar con la necesidad de obtener un empleo (ganar-ganar).</w:t>
      </w:r>
    </w:p>
    <w:p w:rsidR="00F95079" w:rsidRPr="008A651D" w:rsidRDefault="00F95079" w:rsidP="003A450E">
      <w:pPr>
        <w:pStyle w:val="numberedlist"/>
        <w:rPr>
          <w:lang w:val="es-ES"/>
        </w:rPr>
      </w:pPr>
      <w:r w:rsidRPr="008A651D">
        <w:rPr>
          <w:lang w:val="es-ES"/>
        </w:rPr>
        <w:t>Facilitar el proceso de derivación de los jóvenes egresados del programa.</w:t>
      </w:r>
    </w:p>
    <w:p w:rsidR="00F95079" w:rsidRPr="008A651D" w:rsidRDefault="00F95079" w:rsidP="003A450E">
      <w:pPr>
        <w:pStyle w:val="numberedlist"/>
        <w:rPr>
          <w:lang w:val="es-ES"/>
        </w:rPr>
      </w:pPr>
      <w:r w:rsidRPr="008A651D">
        <w:rPr>
          <w:lang w:val="es-ES"/>
        </w:rPr>
        <w:t xml:space="preserve">Que los jóvenes participantes del programa vivan la dinámica de buscar empleo en un evento de este tipo. </w:t>
      </w:r>
    </w:p>
    <w:p w:rsidR="00F95079" w:rsidRPr="008A651D" w:rsidRDefault="00F95079" w:rsidP="003A450E">
      <w:pPr>
        <w:pStyle w:val="numberedlist"/>
        <w:rPr>
          <w:lang w:val="es-ES"/>
        </w:rPr>
      </w:pPr>
      <w:r w:rsidRPr="008A651D">
        <w:rPr>
          <w:lang w:val="es-ES"/>
        </w:rPr>
        <w:t>Poner en práctica las habilidades aprendidas durante las siete semanas de formación.</w:t>
      </w:r>
    </w:p>
    <w:p w:rsidR="00F95079" w:rsidRPr="00F95079" w:rsidRDefault="00F95079" w:rsidP="003A450E">
      <w:pPr>
        <w:pStyle w:val="numberedlist"/>
        <w:rPr>
          <w:lang w:val="es-ES"/>
        </w:rPr>
      </w:pPr>
      <w:r w:rsidRPr="008A651D">
        <w:rPr>
          <w:lang w:val="es-ES"/>
        </w:rPr>
        <w:t>Ofrecer a jóvenes egresados de generaciones anteriores la posibilidad de atender el evento.</w:t>
      </w:r>
    </w:p>
    <w:p w:rsidR="00F95079" w:rsidRDefault="003A450E" w:rsidP="00F95079">
      <w:pPr>
        <w:pStyle w:val="D-head"/>
      </w:pPr>
      <w:r>
        <w:t>Procedimiento antes del e</w:t>
      </w:r>
      <w:r w:rsidR="00F95079">
        <w:t>vento</w:t>
      </w:r>
    </w:p>
    <w:p w:rsidR="00F95079" w:rsidRPr="00F95079" w:rsidRDefault="00F95079" w:rsidP="003A450E">
      <w:pPr>
        <w:pStyle w:val="numberedlist"/>
        <w:numPr>
          <w:ilvl w:val="0"/>
          <w:numId w:val="31"/>
        </w:numPr>
      </w:pPr>
      <w:r w:rsidRPr="003A450E">
        <w:rPr>
          <w:lang w:val="es-ES"/>
        </w:rPr>
        <w:t xml:space="preserve">Realizar a una reunión inicial de planeación del evento con el equipo de consejeros. De aquí,  preparar un borrador del programa del evento, donde se incluya: fecha, lugar, horario y lista de empresas a invitar (se recomienda 2 empresas por cada grupo de jóvenes). </w:t>
      </w:r>
      <w:proofErr w:type="spellStart"/>
      <w:r>
        <w:t>Socializar</w:t>
      </w:r>
      <w:proofErr w:type="spellEnd"/>
      <w:r>
        <w:t xml:space="preserve"> </w:t>
      </w:r>
      <w:proofErr w:type="spellStart"/>
      <w:r>
        <w:t>borrador</w:t>
      </w:r>
      <w:proofErr w:type="spellEnd"/>
      <w:r>
        <w:t xml:space="preserve"> con </w:t>
      </w:r>
      <w:proofErr w:type="spellStart"/>
      <w:r>
        <w:t>Coordinador</w:t>
      </w:r>
      <w:proofErr w:type="spellEnd"/>
      <w:r>
        <w:t xml:space="preserve"> de Programa.</w:t>
      </w:r>
    </w:p>
    <w:p w:rsidR="00F95079" w:rsidRDefault="00F95079" w:rsidP="003A450E">
      <w:pPr>
        <w:pStyle w:val="numberedlist"/>
        <w:numPr>
          <w:ilvl w:val="0"/>
          <w:numId w:val="0"/>
        </w:numPr>
        <w:ind w:left="1440"/>
      </w:pPr>
      <w:r w:rsidRPr="00F95079">
        <w:rPr>
          <w:b/>
        </w:rPr>
        <w:t>Responsable:</w:t>
      </w:r>
      <w:r>
        <w:t xml:space="preserve"> </w:t>
      </w:r>
      <w:proofErr w:type="spellStart"/>
      <w:r>
        <w:t>Coordinador</w:t>
      </w:r>
      <w:proofErr w:type="spellEnd"/>
      <w:r>
        <w:t xml:space="preserve"> de consejeros</w:t>
      </w:r>
    </w:p>
    <w:p w:rsidR="00F95079" w:rsidRPr="00F95079" w:rsidRDefault="00F95079" w:rsidP="003A450E">
      <w:pPr>
        <w:pStyle w:val="numberedlist"/>
        <w:numPr>
          <w:ilvl w:val="0"/>
          <w:numId w:val="0"/>
        </w:numPr>
        <w:spacing w:line="480" w:lineRule="auto"/>
        <w:ind w:left="1440"/>
      </w:pPr>
      <w:r w:rsidRPr="00F95079">
        <w:rPr>
          <w:b/>
          <w:lang w:val="es-ES"/>
        </w:rPr>
        <w:t>Fecha:</w:t>
      </w:r>
      <w:r w:rsidRPr="00F95079">
        <w:rPr>
          <w:lang w:val="es-ES"/>
        </w:rPr>
        <w:t xml:space="preserve"> 4 semanas antes de terminar el taller de formación</w:t>
      </w:r>
    </w:p>
    <w:p w:rsidR="00F95079" w:rsidRDefault="00F95079" w:rsidP="003A450E">
      <w:pPr>
        <w:pStyle w:val="numberedlist"/>
        <w:rPr>
          <w:lang w:val="es-ES"/>
        </w:rPr>
      </w:pPr>
      <w:r w:rsidRPr="008A651D">
        <w:rPr>
          <w:lang w:val="es-ES"/>
        </w:rPr>
        <w:t>Gestionar el lugar para llevar a cabo el evento y se confirma la disponibilidad del espacio, tomando en cuenta las especificaciones para el evento (capacidad para el número de jóvenes y empresas asistentes, equipo y mobiliario, etc.).</w:t>
      </w:r>
    </w:p>
    <w:p w:rsidR="00F95079" w:rsidRDefault="00F95079" w:rsidP="003A450E">
      <w:pPr>
        <w:pStyle w:val="numberedlist"/>
        <w:numPr>
          <w:ilvl w:val="0"/>
          <w:numId w:val="0"/>
        </w:numPr>
        <w:ind w:left="1440"/>
        <w:rPr>
          <w:lang w:val="es-ES"/>
        </w:rPr>
      </w:pPr>
      <w:r w:rsidRPr="00F95079">
        <w:rPr>
          <w:b/>
          <w:lang w:val="es-ES"/>
        </w:rPr>
        <w:t>Responsable:</w:t>
      </w:r>
      <w:r w:rsidRPr="00F95079">
        <w:rPr>
          <w:lang w:val="es-ES"/>
        </w:rPr>
        <w:t xml:space="preserve"> Coordinador de consejeros</w:t>
      </w:r>
    </w:p>
    <w:p w:rsidR="00F95079" w:rsidRPr="00F95079" w:rsidRDefault="00F95079" w:rsidP="003A450E">
      <w:pPr>
        <w:pStyle w:val="numberedlist"/>
        <w:numPr>
          <w:ilvl w:val="0"/>
          <w:numId w:val="0"/>
        </w:numPr>
        <w:spacing w:line="480" w:lineRule="auto"/>
        <w:ind w:left="1440"/>
        <w:rPr>
          <w:lang w:val="es-ES"/>
        </w:rPr>
      </w:pPr>
      <w:r w:rsidRPr="00F95079">
        <w:rPr>
          <w:b/>
          <w:lang w:val="es-ES"/>
        </w:rPr>
        <w:t>Fecha:</w:t>
      </w:r>
      <w:r w:rsidRPr="00F95079">
        <w:rPr>
          <w:lang w:val="es-ES"/>
        </w:rPr>
        <w:t xml:space="preserve"> 3 semanas antes de terminar el taller de formación</w:t>
      </w:r>
    </w:p>
    <w:p w:rsidR="00F95079" w:rsidRPr="008A651D" w:rsidRDefault="00F95079" w:rsidP="003A450E">
      <w:pPr>
        <w:pStyle w:val="numberedlist"/>
        <w:rPr>
          <w:lang w:val="es-ES"/>
        </w:rPr>
      </w:pPr>
      <w:r w:rsidRPr="008A651D">
        <w:rPr>
          <w:lang w:val="es-ES"/>
        </w:rPr>
        <w:t>Invitar a empresas al evento y confirmar su asistencia. Cada consejero debe asegurarse de obtener una descripción general de la empresa y las vacantes disponibles.</w:t>
      </w:r>
    </w:p>
    <w:p w:rsidR="00F95079" w:rsidRPr="008A651D" w:rsidRDefault="00F95079" w:rsidP="003A450E">
      <w:pPr>
        <w:pStyle w:val="numberedlist"/>
        <w:numPr>
          <w:ilvl w:val="0"/>
          <w:numId w:val="0"/>
        </w:numPr>
        <w:ind w:left="1440"/>
        <w:rPr>
          <w:lang w:val="es-ES"/>
        </w:rPr>
      </w:pPr>
      <w:r w:rsidRPr="00F95079">
        <w:rPr>
          <w:lang w:val="es-ES"/>
        </w:rPr>
        <w:t>Responsable:</w:t>
      </w:r>
      <w:r w:rsidRPr="008A651D">
        <w:rPr>
          <w:lang w:val="es-ES"/>
        </w:rPr>
        <w:t xml:space="preserve"> Consejeros</w:t>
      </w:r>
    </w:p>
    <w:p w:rsidR="00F95079" w:rsidRPr="008A651D" w:rsidRDefault="00F95079" w:rsidP="003A450E">
      <w:pPr>
        <w:pStyle w:val="numberedlist"/>
        <w:numPr>
          <w:ilvl w:val="0"/>
          <w:numId w:val="0"/>
        </w:numPr>
        <w:spacing w:line="480" w:lineRule="auto"/>
        <w:ind w:left="1440"/>
        <w:rPr>
          <w:lang w:val="es-ES"/>
        </w:rPr>
      </w:pPr>
      <w:r w:rsidRPr="00F95079">
        <w:rPr>
          <w:b/>
          <w:lang w:val="es-ES"/>
        </w:rPr>
        <w:t>Fecha:</w:t>
      </w:r>
      <w:r w:rsidRPr="008A651D">
        <w:rPr>
          <w:lang w:val="es-ES"/>
        </w:rPr>
        <w:t xml:space="preserve"> 3 semanas antes de terminar el taller de formación</w:t>
      </w:r>
    </w:p>
    <w:p w:rsidR="00F95079" w:rsidRPr="008A651D" w:rsidRDefault="00F95079" w:rsidP="003A450E">
      <w:pPr>
        <w:pStyle w:val="numberedlist"/>
        <w:rPr>
          <w:lang w:val="es-ES"/>
        </w:rPr>
      </w:pPr>
      <w:r w:rsidRPr="008A651D">
        <w:rPr>
          <w:lang w:val="es-ES"/>
        </w:rPr>
        <w:t>Asegurar materiales y equipo requeridos para el evento, como banners, solicitudes de empleo, agua, mesas, sillas, entre otros, así como transporte para los jóvenes participantes al lugar del evento.</w:t>
      </w:r>
    </w:p>
    <w:p w:rsidR="00F95079" w:rsidRPr="008A651D" w:rsidRDefault="00F95079" w:rsidP="003A450E">
      <w:pPr>
        <w:pStyle w:val="numberedlist"/>
        <w:numPr>
          <w:ilvl w:val="0"/>
          <w:numId w:val="0"/>
        </w:numPr>
        <w:ind w:left="1440"/>
        <w:rPr>
          <w:lang w:val="es-ES"/>
        </w:rPr>
      </w:pPr>
      <w:r w:rsidRPr="00F95079">
        <w:rPr>
          <w:b/>
          <w:lang w:val="es-ES"/>
        </w:rPr>
        <w:t>Responsable:</w:t>
      </w:r>
      <w:r w:rsidRPr="008A651D">
        <w:rPr>
          <w:lang w:val="es-ES"/>
        </w:rPr>
        <w:t xml:space="preserve"> Coordinador de consejeros</w:t>
      </w:r>
    </w:p>
    <w:p w:rsidR="00F95079" w:rsidRPr="008A651D" w:rsidRDefault="00F95079" w:rsidP="003A450E">
      <w:pPr>
        <w:pStyle w:val="numberedlist"/>
        <w:numPr>
          <w:ilvl w:val="0"/>
          <w:numId w:val="0"/>
        </w:numPr>
        <w:spacing w:line="480" w:lineRule="auto"/>
        <w:ind w:left="1440"/>
        <w:rPr>
          <w:lang w:val="es-ES"/>
        </w:rPr>
      </w:pPr>
      <w:r w:rsidRPr="00F95079">
        <w:rPr>
          <w:b/>
          <w:lang w:val="es-ES"/>
        </w:rPr>
        <w:t>Fecha:</w:t>
      </w:r>
      <w:r w:rsidRPr="008A651D">
        <w:rPr>
          <w:lang w:val="es-ES"/>
        </w:rPr>
        <w:t xml:space="preserve"> 2 semanas antes de terminar el taller de formación.</w:t>
      </w:r>
    </w:p>
    <w:p w:rsidR="00F95079" w:rsidRPr="008A651D" w:rsidRDefault="00F95079" w:rsidP="003A450E">
      <w:pPr>
        <w:pStyle w:val="numberedlist"/>
        <w:rPr>
          <w:lang w:val="es-ES"/>
        </w:rPr>
      </w:pPr>
      <w:r w:rsidRPr="008A651D">
        <w:rPr>
          <w:lang w:val="es-ES"/>
        </w:rPr>
        <w:t>Invitar a medios de comunicación a cubrir el evento.</w:t>
      </w:r>
    </w:p>
    <w:p w:rsidR="00F95079" w:rsidRPr="008A651D" w:rsidRDefault="00F95079" w:rsidP="003A450E">
      <w:pPr>
        <w:pStyle w:val="numberedlist"/>
        <w:numPr>
          <w:ilvl w:val="0"/>
          <w:numId w:val="0"/>
        </w:numPr>
        <w:ind w:left="1440"/>
        <w:rPr>
          <w:lang w:val="es-ES"/>
        </w:rPr>
      </w:pPr>
      <w:r w:rsidRPr="00F95079">
        <w:rPr>
          <w:b/>
          <w:lang w:val="es-ES"/>
        </w:rPr>
        <w:t>Responsable:</w:t>
      </w:r>
      <w:r w:rsidRPr="008A651D">
        <w:rPr>
          <w:lang w:val="es-ES"/>
        </w:rPr>
        <w:t xml:space="preserve"> Coordinador de programa</w:t>
      </w:r>
    </w:p>
    <w:p w:rsidR="00F95079" w:rsidRPr="008A651D" w:rsidRDefault="00F95079" w:rsidP="003A450E">
      <w:pPr>
        <w:pStyle w:val="numberedlist"/>
        <w:numPr>
          <w:ilvl w:val="0"/>
          <w:numId w:val="0"/>
        </w:numPr>
        <w:spacing w:line="480" w:lineRule="auto"/>
        <w:ind w:left="1440"/>
        <w:rPr>
          <w:lang w:val="es-ES"/>
        </w:rPr>
      </w:pPr>
      <w:r w:rsidRPr="00F95079">
        <w:rPr>
          <w:b/>
          <w:lang w:val="es-ES"/>
        </w:rPr>
        <w:t>Fecha:</w:t>
      </w:r>
      <w:r w:rsidRPr="008A651D">
        <w:rPr>
          <w:lang w:val="es-ES"/>
        </w:rPr>
        <w:t xml:space="preserve"> 1 semana antes del evento</w:t>
      </w:r>
    </w:p>
    <w:p w:rsidR="00F95079" w:rsidRPr="008A651D" w:rsidRDefault="00F95079" w:rsidP="003A450E">
      <w:pPr>
        <w:pStyle w:val="numberedlist"/>
        <w:rPr>
          <w:lang w:val="es-ES"/>
        </w:rPr>
      </w:pPr>
      <w:r w:rsidRPr="008A651D">
        <w:rPr>
          <w:lang w:val="es-ES"/>
        </w:rPr>
        <w:lastRenderedPageBreak/>
        <w:t>Establecer comisiones para logística del evento y comunicarlas al equipo operativo: montaje, recepción de participantes y empresas, transporte, control de grupos, etc.</w:t>
      </w:r>
    </w:p>
    <w:p w:rsidR="00F95079" w:rsidRPr="008A651D" w:rsidRDefault="00F95079" w:rsidP="003A450E">
      <w:pPr>
        <w:pStyle w:val="numberedlist"/>
        <w:numPr>
          <w:ilvl w:val="0"/>
          <w:numId w:val="0"/>
        </w:numPr>
        <w:ind w:left="1440"/>
        <w:rPr>
          <w:lang w:val="es-ES"/>
        </w:rPr>
      </w:pPr>
      <w:r w:rsidRPr="00F95079">
        <w:rPr>
          <w:b/>
          <w:lang w:val="es-ES"/>
        </w:rPr>
        <w:t>Responsable:</w:t>
      </w:r>
      <w:r w:rsidRPr="008A651D">
        <w:rPr>
          <w:lang w:val="es-ES"/>
        </w:rPr>
        <w:t xml:space="preserve"> Coordinador de consejeros</w:t>
      </w:r>
    </w:p>
    <w:p w:rsidR="00F95079" w:rsidRPr="008A651D" w:rsidRDefault="00F95079" w:rsidP="003A450E">
      <w:pPr>
        <w:pStyle w:val="numberedlist"/>
        <w:numPr>
          <w:ilvl w:val="0"/>
          <w:numId w:val="0"/>
        </w:numPr>
        <w:ind w:left="1440"/>
        <w:rPr>
          <w:lang w:val="es-ES"/>
        </w:rPr>
      </w:pPr>
      <w:r w:rsidRPr="00F95079">
        <w:rPr>
          <w:b/>
          <w:lang w:val="es-ES"/>
        </w:rPr>
        <w:t>Fecha:</w:t>
      </w:r>
      <w:r w:rsidRPr="008A651D">
        <w:rPr>
          <w:lang w:val="es-ES"/>
        </w:rPr>
        <w:t xml:space="preserve"> 1 semana antes del evento</w:t>
      </w:r>
    </w:p>
    <w:p w:rsidR="00F95079" w:rsidRDefault="003A450E" w:rsidP="00F95079">
      <w:pPr>
        <w:pStyle w:val="D-head"/>
      </w:pPr>
      <w:r>
        <w:t>Durante el e</w:t>
      </w:r>
      <w:r w:rsidR="00F95079">
        <w:t>vento</w:t>
      </w:r>
    </w:p>
    <w:p w:rsidR="00F95079" w:rsidRPr="003A450E" w:rsidRDefault="00F95079" w:rsidP="003A450E">
      <w:pPr>
        <w:pStyle w:val="numberedlist"/>
        <w:numPr>
          <w:ilvl w:val="0"/>
          <w:numId w:val="32"/>
        </w:numPr>
        <w:rPr>
          <w:lang w:val="es-ES"/>
        </w:rPr>
      </w:pPr>
      <w:r w:rsidRPr="003A450E">
        <w:rPr>
          <w:lang w:val="es-ES"/>
        </w:rPr>
        <w:t>Iniciar con la recepción de empresas y montaje de sus módulos.</w:t>
      </w:r>
    </w:p>
    <w:p w:rsidR="00F95079" w:rsidRPr="008A651D" w:rsidRDefault="00F95079" w:rsidP="003A450E">
      <w:pPr>
        <w:pStyle w:val="numberedlist"/>
        <w:rPr>
          <w:lang w:val="es-ES"/>
        </w:rPr>
      </w:pPr>
      <w:r w:rsidRPr="008A651D">
        <w:rPr>
          <w:lang w:val="es-ES"/>
        </w:rPr>
        <w:t>Recibir a jóvenes asistentes e invitarlos a realizar un rol por el lugar y visitar cada uno de los módulos de las empresas,  practicando lo aprendido.</w:t>
      </w:r>
    </w:p>
    <w:p w:rsidR="00F95079" w:rsidRPr="008A651D" w:rsidRDefault="00F95079" w:rsidP="003A450E">
      <w:pPr>
        <w:pStyle w:val="numberedlist"/>
        <w:rPr>
          <w:lang w:val="es-ES"/>
        </w:rPr>
      </w:pPr>
      <w:r w:rsidRPr="008A651D">
        <w:rPr>
          <w:lang w:val="es-ES"/>
        </w:rPr>
        <w:t>Cada consejero, dar retroalimentación a cada participante que tiene a su cargo, así como realizar una pequeña sesión en el grupo para compartir experiencias y retroalimentarse entre ellos.</w:t>
      </w:r>
    </w:p>
    <w:p w:rsidR="00F95079" w:rsidRPr="00F95079" w:rsidRDefault="00F95079" w:rsidP="003A450E">
      <w:pPr>
        <w:pStyle w:val="numberedlist"/>
        <w:rPr>
          <w:lang w:val="es-ES"/>
        </w:rPr>
      </w:pPr>
      <w:r w:rsidRPr="008A651D">
        <w:rPr>
          <w:lang w:val="es-ES"/>
        </w:rPr>
        <w:t>Agradecer participación a las empresas asistentes.</w:t>
      </w:r>
    </w:p>
    <w:p w:rsidR="00F95079" w:rsidRDefault="003A450E" w:rsidP="00F95079">
      <w:pPr>
        <w:pStyle w:val="D-head"/>
      </w:pPr>
      <w:r>
        <w:t>Después del e</w:t>
      </w:r>
      <w:bookmarkStart w:id="0" w:name="_GoBack"/>
      <w:bookmarkEnd w:id="0"/>
      <w:r w:rsidR="00F95079">
        <w:t>vento</w:t>
      </w:r>
    </w:p>
    <w:p w:rsidR="00F95079" w:rsidRPr="003A450E" w:rsidRDefault="00F95079" w:rsidP="003A450E">
      <w:pPr>
        <w:pStyle w:val="numberedlist"/>
        <w:numPr>
          <w:ilvl w:val="0"/>
          <w:numId w:val="33"/>
        </w:numPr>
        <w:rPr>
          <w:lang w:val="es-ES"/>
        </w:rPr>
      </w:pPr>
      <w:r w:rsidRPr="003A450E">
        <w:rPr>
          <w:lang w:val="es-ES"/>
        </w:rPr>
        <w:t>Convocar y llevar a cabo una sesión de evaluación del evento.</w:t>
      </w:r>
    </w:p>
    <w:p w:rsidR="00F95079" w:rsidRPr="008A651D" w:rsidRDefault="00F95079" w:rsidP="003A450E">
      <w:pPr>
        <w:pStyle w:val="numberedlist"/>
        <w:numPr>
          <w:ilvl w:val="0"/>
          <w:numId w:val="0"/>
        </w:numPr>
        <w:ind w:left="1440"/>
        <w:rPr>
          <w:lang w:val="es-ES"/>
        </w:rPr>
      </w:pPr>
      <w:r w:rsidRPr="003A450E">
        <w:rPr>
          <w:b/>
          <w:lang w:val="es-ES"/>
        </w:rPr>
        <w:t>Responsable:</w:t>
      </w:r>
      <w:r w:rsidRPr="008A651D">
        <w:rPr>
          <w:lang w:val="es-ES"/>
        </w:rPr>
        <w:t xml:space="preserve"> Coordinador de consejeros</w:t>
      </w:r>
    </w:p>
    <w:p w:rsidR="00F95079" w:rsidRPr="008A651D" w:rsidRDefault="00F95079" w:rsidP="003A450E">
      <w:pPr>
        <w:pStyle w:val="numberedlist"/>
        <w:numPr>
          <w:ilvl w:val="0"/>
          <w:numId w:val="0"/>
        </w:numPr>
        <w:spacing w:line="480" w:lineRule="auto"/>
        <w:ind w:left="1440"/>
        <w:rPr>
          <w:lang w:val="es-ES"/>
        </w:rPr>
      </w:pPr>
      <w:r w:rsidRPr="003A450E">
        <w:rPr>
          <w:b/>
          <w:lang w:val="es-ES"/>
        </w:rPr>
        <w:t>Fecha:</w:t>
      </w:r>
      <w:r w:rsidRPr="008A651D">
        <w:rPr>
          <w:lang w:val="es-ES"/>
        </w:rPr>
        <w:t xml:space="preserve"> 2 días después del evento</w:t>
      </w:r>
    </w:p>
    <w:p w:rsidR="00F95079" w:rsidRPr="008A651D" w:rsidRDefault="00F95079" w:rsidP="003A450E">
      <w:pPr>
        <w:pStyle w:val="numberedlist"/>
        <w:rPr>
          <w:lang w:val="es-ES"/>
        </w:rPr>
      </w:pPr>
      <w:r w:rsidRPr="008A651D">
        <w:rPr>
          <w:lang w:val="es-ES"/>
        </w:rPr>
        <w:t>Entregar reconocimientos a empresas personalmente por su asistencia al evento. Aprovechar este espacio para gestionar su participación en futuros eventos y proporcionando oportunidades de empleo a los jóvenes egresados.</w:t>
      </w:r>
    </w:p>
    <w:p w:rsidR="00F95079" w:rsidRPr="008A651D" w:rsidRDefault="00F95079" w:rsidP="003A450E">
      <w:pPr>
        <w:pStyle w:val="numberedlist"/>
        <w:numPr>
          <w:ilvl w:val="0"/>
          <w:numId w:val="0"/>
        </w:numPr>
        <w:ind w:left="1440"/>
        <w:rPr>
          <w:lang w:val="es-ES"/>
        </w:rPr>
      </w:pPr>
      <w:r w:rsidRPr="003A450E">
        <w:rPr>
          <w:b/>
          <w:lang w:val="es-ES"/>
        </w:rPr>
        <w:t>Responsable:</w:t>
      </w:r>
      <w:r w:rsidRPr="008A651D">
        <w:rPr>
          <w:lang w:val="es-ES"/>
        </w:rPr>
        <w:t xml:space="preserve"> Consejeros</w:t>
      </w:r>
    </w:p>
    <w:p w:rsidR="00F95079" w:rsidRPr="008A651D" w:rsidRDefault="00F95079" w:rsidP="003A450E">
      <w:pPr>
        <w:pStyle w:val="numberedlist"/>
        <w:numPr>
          <w:ilvl w:val="0"/>
          <w:numId w:val="0"/>
        </w:numPr>
        <w:ind w:left="1440"/>
        <w:rPr>
          <w:lang w:val="es-ES"/>
        </w:rPr>
      </w:pPr>
      <w:r w:rsidRPr="003A450E">
        <w:rPr>
          <w:b/>
          <w:lang w:val="es-ES"/>
        </w:rPr>
        <w:t>Fecha:</w:t>
      </w:r>
      <w:r w:rsidRPr="008A651D">
        <w:rPr>
          <w:lang w:val="es-ES"/>
        </w:rPr>
        <w:t xml:space="preserve"> 1 semana después del evento</w:t>
      </w:r>
    </w:p>
    <w:p w:rsidR="00222920" w:rsidRDefault="00222920" w:rsidP="005C5BF3">
      <w:pPr>
        <w:pStyle w:val="E-head"/>
      </w:pPr>
    </w:p>
    <w:p w:rsidR="00222920" w:rsidRDefault="00222920" w:rsidP="005C5BF3">
      <w:pPr>
        <w:pStyle w:val="E-head"/>
      </w:pPr>
    </w:p>
    <w:p w:rsidR="00222920" w:rsidRDefault="00222920" w:rsidP="005C5BF3">
      <w:pPr>
        <w:pStyle w:val="E-head"/>
      </w:pPr>
    </w:p>
    <w:p w:rsidR="00222920" w:rsidRDefault="00222920" w:rsidP="005C5BF3">
      <w:pPr>
        <w:pStyle w:val="E-head"/>
      </w:pPr>
      <w:r w:rsidRPr="00D51DCB">
        <w:rPr>
          <w:noProof/>
          <w:szCs w:val="22"/>
          <w:lang w:val="en-US"/>
        </w:rPr>
        <w:drawing>
          <wp:anchor distT="0" distB="0" distL="114300" distR="114300" simplePos="0" relativeHeight="251666432" behindDoc="1" locked="0" layoutInCell="1" allowOverlap="1" wp14:anchorId="427C0EEC" wp14:editId="2C555E22">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p w:rsidR="00222920" w:rsidRDefault="00222920" w:rsidP="005C5BF3">
      <w:pPr>
        <w:pStyle w:val="E-head"/>
      </w:pPr>
    </w:p>
    <w:p w:rsidR="000F2304" w:rsidRPr="00D51DCB" w:rsidRDefault="000F2304" w:rsidP="00F95079">
      <w:pPr>
        <w:pStyle w:val="F-head"/>
      </w:pPr>
      <w:r w:rsidRPr="00D51DCB">
        <w:rPr>
          <w:noProof/>
          <w:lang w:val="en-US"/>
        </w:rPr>
        <w:drawing>
          <wp:anchor distT="0" distB="0" distL="114300" distR="114300" simplePos="0" relativeHeight="251664384" behindDoc="1" locked="0" layoutInCell="1" allowOverlap="1" wp14:anchorId="6209157E" wp14:editId="118A6622">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0F2304" w:rsidRPr="00D51DCB" w:rsidSect="003A450E">
      <w:pgSz w:w="12240" w:h="15840"/>
      <w:pgMar w:top="990" w:right="1080" w:bottom="540" w:left="1701" w:header="544"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079" w:rsidRDefault="00F95079" w:rsidP="00706B23">
      <w:r>
        <w:separator/>
      </w:r>
    </w:p>
  </w:endnote>
  <w:endnote w:type="continuationSeparator" w:id="0">
    <w:p w:rsidR="00F95079" w:rsidRDefault="00F95079"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altName w:val="Arial"/>
    <w:panose1 w:val="020F0502020204030204"/>
    <w:charset w:val="00"/>
    <w:family w:val="roman"/>
    <w:notTrueType/>
    <w:pitch w:val="default"/>
  </w:font>
  <w:font w:name="Times">
    <w:panose1 w:val="02000500000000000000"/>
    <w:charset w:val="00"/>
    <w:family w:val="auto"/>
    <w:pitch w:val="variable"/>
    <w:sig w:usb0="00000007" w:usb1="00000000" w:usb2="00000000" w:usb3="00000000" w:csb0="00000011" w:csb1="00000000"/>
  </w:font>
  <w:font w:name="Arno Pro">
    <w:panose1 w:val="02020502040506020403"/>
    <w:charset w:val="00"/>
    <w:family w:val="auto"/>
    <w:pitch w:val="variable"/>
    <w:sig w:usb0="60000287" w:usb1="00000001" w:usb2="00000000" w:usb3="00000000" w:csb0="0000019F" w:csb1="00000000"/>
  </w:font>
  <w:font w:name="Cambria">
    <w:altName w:val="Times"/>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079" w:rsidRDefault="00F95079" w:rsidP="00706B23">
      <w:r>
        <w:separator/>
      </w:r>
    </w:p>
  </w:footnote>
  <w:footnote w:type="continuationSeparator" w:id="0">
    <w:p w:rsidR="00F95079" w:rsidRDefault="00F95079" w:rsidP="00706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3">
    <w:nsid w:val="0FC528BE"/>
    <w:multiLevelType w:val="multilevel"/>
    <w:tmpl w:val="6E38C7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1A93B07"/>
    <w:multiLevelType w:val="multilevel"/>
    <w:tmpl w:val="59209FC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5A050A9"/>
    <w:multiLevelType w:val="multilevel"/>
    <w:tmpl w:val="3B8CD6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11">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3">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6">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18">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83A13A3"/>
    <w:multiLevelType w:val="multilevel"/>
    <w:tmpl w:val="EBCC72B6"/>
    <w:lvl w:ilvl="0">
      <w:start w:val="1"/>
      <w:numFmt w:val="decimal"/>
      <w:lvlText w:val="%1."/>
      <w:lvlJc w:val="left"/>
      <w:pPr>
        <w:ind w:left="360" w:firstLine="0"/>
      </w:pPr>
    </w:lvl>
    <w:lvl w:ilvl="1">
      <w:start w:val="1"/>
      <w:numFmt w:val="lowerLetter"/>
      <w:lvlText w:val="%2."/>
      <w:lvlJc w:val="left"/>
      <w:pPr>
        <w:ind w:left="1364" w:firstLine="1004"/>
      </w:pPr>
    </w:lvl>
    <w:lvl w:ilvl="2">
      <w:start w:val="1"/>
      <w:numFmt w:val="lowerRoman"/>
      <w:lvlText w:val="%3."/>
      <w:lvlJc w:val="right"/>
      <w:pPr>
        <w:ind w:left="2084" w:firstLine="1904"/>
      </w:pPr>
    </w:lvl>
    <w:lvl w:ilvl="3">
      <w:start w:val="1"/>
      <w:numFmt w:val="decimal"/>
      <w:lvlText w:val="%4."/>
      <w:lvlJc w:val="left"/>
      <w:pPr>
        <w:ind w:left="2804" w:firstLine="2444"/>
      </w:pPr>
    </w:lvl>
    <w:lvl w:ilvl="4">
      <w:start w:val="1"/>
      <w:numFmt w:val="lowerLetter"/>
      <w:lvlText w:val="%5."/>
      <w:lvlJc w:val="left"/>
      <w:pPr>
        <w:ind w:left="3524" w:firstLine="3164"/>
      </w:pPr>
    </w:lvl>
    <w:lvl w:ilvl="5">
      <w:start w:val="1"/>
      <w:numFmt w:val="lowerRoman"/>
      <w:lvlText w:val="%6."/>
      <w:lvlJc w:val="right"/>
      <w:pPr>
        <w:ind w:left="4244" w:firstLine="4064"/>
      </w:pPr>
    </w:lvl>
    <w:lvl w:ilvl="6">
      <w:start w:val="1"/>
      <w:numFmt w:val="decimal"/>
      <w:lvlText w:val="%7."/>
      <w:lvlJc w:val="left"/>
      <w:pPr>
        <w:ind w:left="4964" w:firstLine="4604"/>
      </w:pPr>
    </w:lvl>
    <w:lvl w:ilvl="7">
      <w:start w:val="1"/>
      <w:numFmt w:val="lowerLetter"/>
      <w:lvlText w:val="%8."/>
      <w:lvlJc w:val="left"/>
      <w:pPr>
        <w:ind w:left="5684" w:firstLine="5324"/>
      </w:pPr>
    </w:lvl>
    <w:lvl w:ilvl="8">
      <w:start w:val="1"/>
      <w:numFmt w:val="lowerRoman"/>
      <w:lvlText w:val="%9."/>
      <w:lvlJc w:val="right"/>
      <w:pPr>
        <w:ind w:left="6404" w:firstLine="6224"/>
      </w:pPr>
    </w:lvl>
  </w:abstractNum>
  <w:abstractNum w:abstractNumId="21">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3">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nsid w:val="66297615"/>
    <w:multiLevelType w:val="hybridMultilevel"/>
    <w:tmpl w:val="59406328"/>
    <w:lvl w:ilvl="0" w:tplc="87788C88">
      <w:start w:val="1"/>
      <w:numFmt w:val="decimal"/>
      <w:pStyle w:val="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7">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28">
    <w:nsid w:val="70AB161C"/>
    <w:multiLevelType w:val="hybridMultilevel"/>
    <w:tmpl w:val="15C22A54"/>
    <w:lvl w:ilvl="0" w:tplc="55D8B5BA">
      <w:start w:val="1"/>
      <w:numFmt w:val="bullet"/>
      <w:pStyle w:val="bulletedlistnested"/>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29">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 w:numId="2">
    <w:abstractNumId w:val="26"/>
  </w:num>
  <w:num w:numId="3">
    <w:abstractNumId w:val="11"/>
  </w:num>
  <w:num w:numId="4">
    <w:abstractNumId w:val="21"/>
  </w:num>
  <w:num w:numId="5">
    <w:abstractNumId w:val="24"/>
  </w:num>
  <w:num w:numId="6">
    <w:abstractNumId w:val="9"/>
  </w:num>
  <w:num w:numId="7">
    <w:abstractNumId w:val="27"/>
  </w:num>
  <w:num w:numId="8">
    <w:abstractNumId w:val="15"/>
  </w:num>
  <w:num w:numId="9">
    <w:abstractNumId w:val="25"/>
  </w:num>
  <w:num w:numId="10">
    <w:abstractNumId w:val="22"/>
  </w:num>
  <w:num w:numId="11">
    <w:abstractNumId w:val="17"/>
  </w:num>
  <w:num w:numId="12">
    <w:abstractNumId w:val="8"/>
  </w:num>
  <w:num w:numId="13">
    <w:abstractNumId w:val="7"/>
  </w:num>
  <w:num w:numId="14">
    <w:abstractNumId w:val="29"/>
  </w:num>
  <w:num w:numId="15">
    <w:abstractNumId w:val="16"/>
  </w:num>
  <w:num w:numId="16">
    <w:abstractNumId w:val="18"/>
  </w:num>
  <w:num w:numId="17">
    <w:abstractNumId w:val="1"/>
  </w:num>
  <w:num w:numId="18">
    <w:abstractNumId w:val="23"/>
  </w:num>
  <w:num w:numId="19">
    <w:abstractNumId w:val="13"/>
  </w:num>
  <w:num w:numId="20">
    <w:abstractNumId w:val="5"/>
  </w:num>
  <w:num w:numId="21">
    <w:abstractNumId w:val="14"/>
  </w:num>
  <w:num w:numId="22">
    <w:abstractNumId w:val="2"/>
  </w:num>
  <w:num w:numId="23">
    <w:abstractNumId w:val="10"/>
  </w:num>
  <w:num w:numId="24">
    <w:abstractNumId w:val="12"/>
  </w:num>
  <w:num w:numId="25">
    <w:abstractNumId w:val="19"/>
  </w:num>
  <w:num w:numId="26">
    <w:abstractNumId w:val="28"/>
  </w:num>
  <w:num w:numId="27">
    <w:abstractNumId w:val="6"/>
  </w:num>
  <w:num w:numId="28">
    <w:abstractNumId w:val="4"/>
  </w:num>
  <w:num w:numId="29">
    <w:abstractNumId w:val="3"/>
  </w:num>
  <w:num w:numId="30">
    <w:abstractNumId w:val="20"/>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7"/>
  <w:displayBackgroundShape/>
  <w:activeWritingStyle w:appName="MSWord" w:lang="en-US" w:vendorID="64" w:dllVersion="131078" w:nlCheck="1" w:checkStyle="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95079"/>
    <w:rsid w:val="000F2304"/>
    <w:rsid w:val="00152662"/>
    <w:rsid w:val="001B0EB7"/>
    <w:rsid w:val="00204BFC"/>
    <w:rsid w:val="00222920"/>
    <w:rsid w:val="003A450E"/>
    <w:rsid w:val="004006EB"/>
    <w:rsid w:val="00401107"/>
    <w:rsid w:val="004D7AB5"/>
    <w:rsid w:val="005C5BF3"/>
    <w:rsid w:val="005F350B"/>
    <w:rsid w:val="00626A81"/>
    <w:rsid w:val="00706B23"/>
    <w:rsid w:val="00783AC0"/>
    <w:rsid w:val="00806B5A"/>
    <w:rsid w:val="0090231F"/>
    <w:rsid w:val="009E6C28"/>
    <w:rsid w:val="009F0346"/>
    <w:rsid w:val="00A90BDD"/>
    <w:rsid w:val="00BD5D47"/>
    <w:rsid w:val="00CE6497"/>
    <w:rsid w:val="00D51DCB"/>
    <w:rsid w:val="00E2166C"/>
    <w:rsid w:val="00E94F31"/>
    <w:rsid w:val="00F658CA"/>
    <w:rsid w:val="00F950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E4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semiHidden/>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783AC0"/>
    <w:pPr>
      <w:spacing w:after="120"/>
      <w:ind w:left="720"/>
    </w:pPr>
    <w:rPr>
      <w:rFonts w:ascii="Arial Narrow" w:hAnsi="Arial Narrow"/>
      <w:b/>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numPr>
        <w:numId w:val="7"/>
      </w:numPr>
    </w:pPr>
    <w:rPr>
      <w:color w:val="auto"/>
    </w:rPr>
  </w:style>
  <w:style w:type="paragraph" w:customStyle="1" w:styleId="numberedlist">
    <w:name w:val="numbered list"/>
    <w:basedOn w:val="Normal"/>
    <w:autoRedefine/>
    <w:qFormat/>
    <w:rsid w:val="003A450E"/>
    <w:pPr>
      <w:numPr>
        <w:numId w:val="9"/>
      </w:numPr>
    </w:pPr>
    <w:rPr>
      <w:color w:val="auto"/>
    </w:rPr>
  </w:style>
  <w:style w:type="paragraph" w:customStyle="1" w:styleId="text">
    <w:name w:val="text"/>
    <w:basedOn w:val="Normal"/>
    <w:autoRedefine/>
    <w:qFormat/>
    <w:rsid w:val="00F95079"/>
    <w:pPr>
      <w:spacing w:after="120"/>
      <w:ind w:left="1080"/>
    </w:p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semiHidden/>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F95079"/>
    <w:pPr>
      <w:ind w:left="720"/>
    </w:pPr>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783AC0"/>
    <w:pPr>
      <w:numPr>
        <w:numId w:val="26"/>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Library:Application%20Support:Microsoft:Office:User%20Templates:My%20Templates:SpanishYWMsidebar_propues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SpanishYWMsidebar_propuesta.dotx</Template>
  <TotalTime>11</TotalTime>
  <Pages>2</Pages>
  <Words>556</Words>
  <Characters>3175</Characters>
  <Application>Microsoft Macintosh Word</Application>
  <DocSecurity>0</DocSecurity>
  <Lines>26</Lines>
  <Paragraphs>7</Paragraphs>
  <ScaleCrop>false</ScaleCrop>
  <Company/>
  <LinksUpToDate>false</LinksUpToDate>
  <CharactersWithSpaces>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1</cp:revision>
  <dcterms:created xsi:type="dcterms:W3CDTF">2015-04-23T03:37:00Z</dcterms:created>
  <dcterms:modified xsi:type="dcterms:W3CDTF">2015-04-23T03:53:00Z</dcterms:modified>
</cp:coreProperties>
</file>