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061A" w:rsidRPr="007663D8" w:rsidRDefault="009E6C28" w:rsidP="00592290">
      <w:pPr>
        <w:pStyle w:val="C-head"/>
        <w:spacing w:line="480" w:lineRule="auto"/>
        <w:ind w:right="-711"/>
      </w:pPr>
      <w:r w:rsidRPr="00783AC0">
        <w:drawing>
          <wp:anchor distT="0" distB="0" distL="114300" distR="114300" simplePos="0" relativeHeight="251658240" behindDoc="1" locked="0" layoutInCell="1" allowOverlap="1" wp14:anchorId="00DFACF5" wp14:editId="1FFAD579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061A" w:rsidRPr="007663D8">
        <w:t>HOJA DE CONTACTO</w:t>
      </w:r>
    </w:p>
    <w:p w:rsidR="0070061A" w:rsidRPr="007663D8" w:rsidRDefault="0070061A" w:rsidP="00592290">
      <w:pPr>
        <w:pStyle w:val="text"/>
        <w:spacing w:line="480" w:lineRule="auto"/>
        <w:rPr>
          <w:lang w:val="es-ES"/>
        </w:rPr>
      </w:pPr>
      <w:r w:rsidRPr="007663D8">
        <w:rPr>
          <w:b/>
          <w:bCs/>
          <w:lang w:val="es-ES"/>
        </w:rPr>
        <w:t>Nombre</w:t>
      </w:r>
      <w:r>
        <w:rPr>
          <w:lang w:val="es-ES"/>
        </w:rPr>
        <w:t>: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 w:rsidRPr="007663D8">
        <w:rPr>
          <w:lang w:val="es-ES"/>
        </w:rPr>
        <w:t xml:space="preserve"> </w:t>
      </w:r>
      <w:r w:rsidRPr="007663D8">
        <w:rPr>
          <w:b/>
          <w:bCs/>
          <w:lang w:val="es-ES"/>
        </w:rPr>
        <w:t>Fecha</w:t>
      </w:r>
      <w:r w:rsidRPr="007663D8">
        <w:rPr>
          <w:lang w:val="es-ES"/>
        </w:rPr>
        <w:t>: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</w:p>
    <w:p w:rsidR="0070061A" w:rsidRPr="00592290" w:rsidRDefault="0070061A" w:rsidP="00592290">
      <w:pPr>
        <w:pStyle w:val="text"/>
        <w:spacing w:line="480" w:lineRule="auto"/>
        <w:rPr>
          <w:b/>
          <w:u w:val="single"/>
          <w:lang w:val="es-ES"/>
        </w:rPr>
      </w:pPr>
      <w:r w:rsidRPr="00592290">
        <w:rPr>
          <w:b/>
          <w:lang w:val="es-ES"/>
        </w:rPr>
        <w:t>Empresa/Institución:</w:t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  <w:r w:rsidRPr="00592290">
        <w:rPr>
          <w:b/>
          <w:u w:val="single"/>
          <w:lang w:val="es-ES"/>
        </w:rPr>
        <w:tab/>
      </w:r>
    </w:p>
    <w:p w:rsidR="0070061A" w:rsidRPr="0070061A" w:rsidRDefault="0070061A" w:rsidP="00592290">
      <w:pPr>
        <w:pStyle w:val="text"/>
        <w:spacing w:line="480" w:lineRule="auto"/>
        <w:rPr>
          <w:u w:val="single"/>
          <w:lang w:val="es-ES"/>
        </w:rPr>
      </w:pPr>
      <w:r w:rsidRPr="00592290">
        <w:rPr>
          <w:b/>
          <w:lang w:val="es-ES"/>
        </w:rPr>
        <w:t>Correo electrónico: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 w:rsidRPr="00592290">
        <w:rPr>
          <w:b/>
          <w:lang w:val="es-ES"/>
        </w:rPr>
        <w:t>Teléfono: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</w:p>
    <w:p w:rsidR="0070061A" w:rsidRPr="00592290" w:rsidRDefault="0070061A" w:rsidP="00592290">
      <w:pPr>
        <w:pStyle w:val="text"/>
        <w:rPr>
          <w:b/>
        </w:rPr>
      </w:pPr>
      <w:r w:rsidRPr="00592290">
        <w:rPr>
          <w:b/>
          <w:lang w:val="es-ES"/>
        </w:rPr>
        <w:t xml:space="preserve">¿Considera que sobre el programa usted conoce…? </w:t>
      </w:r>
      <w:r w:rsidRPr="00592290">
        <w:rPr>
          <w:b/>
        </w:rPr>
        <w:t xml:space="preserve">(elija una opción): </w:t>
      </w:r>
    </w:p>
    <w:p w:rsidR="0070061A" w:rsidRPr="007663D8" w:rsidRDefault="00592290" w:rsidP="00592290">
      <w:pPr>
        <w:pStyle w:val="text"/>
        <w:spacing w:line="480" w:lineRule="auto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35504E">
        <w:rPr>
          <w:lang w:val="es-ES"/>
        </w:rPr>
        <w:t>Lo suficiente</w:t>
      </w:r>
      <w:r>
        <w:rPr>
          <w:lang w:val="es-ES"/>
        </w:rPr>
        <w:tab/>
      </w:r>
      <w:r w:rsidR="0035504E">
        <w:rPr>
          <w:lang w:val="es-ES"/>
        </w:rPr>
        <w:tab/>
      </w: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Lo básico</w:t>
      </w:r>
      <w:r w:rsidR="0070061A" w:rsidRPr="007663D8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Insuficiente</w:t>
      </w:r>
    </w:p>
    <w:p w:rsidR="0070061A" w:rsidRPr="00592290" w:rsidRDefault="0070061A" w:rsidP="00592290">
      <w:pPr>
        <w:pStyle w:val="text"/>
        <w:rPr>
          <w:b/>
        </w:rPr>
      </w:pPr>
      <w:r w:rsidRPr="00592290">
        <w:rPr>
          <w:b/>
          <w:lang w:val="es-ES"/>
        </w:rPr>
        <w:t xml:space="preserve">¿Cómo se enteró del programa? </w:t>
      </w:r>
      <w:r w:rsidRPr="00592290">
        <w:rPr>
          <w:b/>
        </w:rPr>
        <w:t>(marque todas las que apliquen):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Visita/presentación en empresa/institución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Evento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Por medio de un conocido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Medios de comunicación</w:t>
      </w:r>
    </w:p>
    <w:p w:rsidR="0070061A" w:rsidRPr="00592290" w:rsidRDefault="00592290" w:rsidP="00592290">
      <w:pPr>
        <w:pStyle w:val="text"/>
        <w:spacing w:line="480" w:lineRule="auto"/>
        <w:rPr>
          <w:u w:val="single"/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Otro, ¿cuál?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</w:p>
    <w:p w:rsidR="0070061A" w:rsidRPr="00592290" w:rsidRDefault="0070061A" w:rsidP="00592290">
      <w:pPr>
        <w:pStyle w:val="text"/>
        <w:rPr>
          <w:b/>
        </w:rPr>
      </w:pPr>
      <w:r w:rsidRPr="00592290">
        <w:rPr>
          <w:b/>
          <w:lang w:val="es-ES"/>
        </w:rPr>
        <w:t xml:space="preserve">¿En qué actividades considera que usted o su empresa/institución pudiera colaborar con el programa? </w:t>
      </w:r>
      <w:r w:rsidRPr="00592290">
        <w:rPr>
          <w:b/>
        </w:rPr>
        <w:t>(marque todas las que apliquen):</w:t>
      </w:r>
      <w:bookmarkStart w:id="0" w:name="_GoBack"/>
      <w:bookmarkEnd w:id="0"/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Oportunidades de empleo/educación</w:t>
      </w:r>
    </w:p>
    <w:p w:rsidR="00592290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 xml:space="preserve">Ferias de empleo                    </w:t>
      </w:r>
      <w:r>
        <w:rPr>
          <w:lang w:val="es-ES"/>
        </w:rPr>
        <w:t xml:space="preserve">                               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Participación en sesiones dentro del taller de formación (como panelista)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Visitas de grupos de jóvenes a su empresa/institución</w:t>
      </w:r>
    </w:p>
    <w:p w:rsidR="0070061A" w:rsidRPr="007663D8" w:rsidRDefault="00592290" w:rsidP="00592290">
      <w:pPr>
        <w:pStyle w:val="text"/>
        <w:rPr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Como donante</w:t>
      </w:r>
    </w:p>
    <w:p w:rsidR="0070061A" w:rsidRPr="00592290" w:rsidRDefault="00592290" w:rsidP="00592290">
      <w:pPr>
        <w:pStyle w:val="text"/>
        <w:spacing w:line="480" w:lineRule="auto"/>
        <w:rPr>
          <w:u w:val="single"/>
          <w:lang w:val="es-ES"/>
        </w:rPr>
      </w:pPr>
      <w:r>
        <w:rPr>
          <w:lang w:val="es-ES"/>
        </w:rPr>
        <w:sym w:font="Webdings" w:char="F063"/>
      </w:r>
      <w:r>
        <w:rPr>
          <w:lang w:val="es-ES"/>
        </w:rPr>
        <w:t xml:space="preserve">   </w:t>
      </w:r>
      <w:r w:rsidR="0070061A" w:rsidRPr="007663D8">
        <w:rPr>
          <w:lang w:val="es-ES"/>
        </w:rPr>
        <w:t>Otro, ¿cuál?</w:t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</w:p>
    <w:p w:rsidR="0070061A" w:rsidRPr="00592290" w:rsidRDefault="0070061A" w:rsidP="00592290">
      <w:pPr>
        <w:pStyle w:val="text"/>
        <w:spacing w:line="480" w:lineRule="auto"/>
        <w:rPr>
          <w:b/>
          <w:lang w:val="es-ES"/>
        </w:rPr>
      </w:pPr>
      <w:r w:rsidRPr="00592290">
        <w:rPr>
          <w:b/>
          <w:lang w:val="es-ES"/>
        </w:rPr>
        <w:t>¿Con qué persona de su empresa/institución nos recomienda dar seguimiento a esta visita?</w:t>
      </w:r>
    </w:p>
    <w:p w:rsidR="0070061A" w:rsidRPr="007663D8" w:rsidRDefault="0070061A" w:rsidP="00592290">
      <w:pPr>
        <w:pStyle w:val="text"/>
        <w:spacing w:line="480" w:lineRule="auto"/>
        <w:rPr>
          <w:lang w:val="es-ES"/>
        </w:rPr>
      </w:pPr>
      <w:r w:rsidRPr="007663D8">
        <w:rPr>
          <w:lang w:val="es-ES"/>
        </w:rPr>
        <w:t>Nombre:</w:t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Pr="007663D8">
        <w:rPr>
          <w:lang w:val="es-ES"/>
        </w:rPr>
        <w:t>Puesto:</w:t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</w:p>
    <w:p w:rsidR="0070061A" w:rsidRPr="007663D8" w:rsidRDefault="0070061A" w:rsidP="00592290">
      <w:pPr>
        <w:pStyle w:val="text"/>
        <w:spacing w:line="480" w:lineRule="auto"/>
        <w:rPr>
          <w:lang w:val="es-ES"/>
        </w:rPr>
      </w:pPr>
      <w:r w:rsidRPr="007663D8">
        <w:rPr>
          <w:lang w:val="es-ES"/>
        </w:rPr>
        <w:t>Departamento:</w:t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Pr="007663D8">
        <w:rPr>
          <w:lang w:val="es-ES"/>
        </w:rPr>
        <w:t>Teléfono:</w:t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</w:p>
    <w:p w:rsidR="0070061A" w:rsidRPr="007663D8" w:rsidRDefault="0070061A" w:rsidP="00592290">
      <w:pPr>
        <w:pStyle w:val="text"/>
        <w:spacing w:line="480" w:lineRule="auto"/>
        <w:rPr>
          <w:lang w:val="es-ES"/>
        </w:rPr>
      </w:pPr>
      <w:r w:rsidRPr="007663D8">
        <w:rPr>
          <w:lang w:val="es-ES"/>
        </w:rPr>
        <w:t>Correo electrónico:</w:t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  <w:r w:rsidR="00592290">
        <w:rPr>
          <w:u w:val="single"/>
          <w:lang w:val="es-ES"/>
        </w:rPr>
        <w:tab/>
      </w:r>
    </w:p>
    <w:p w:rsidR="00222920" w:rsidRDefault="00222920" w:rsidP="005C5BF3">
      <w:pPr>
        <w:pStyle w:val="E-head"/>
      </w:pPr>
    </w:p>
    <w:p w:rsidR="00222920" w:rsidRDefault="00222920" w:rsidP="005C5BF3">
      <w:pPr>
        <w:pStyle w:val="E-head"/>
      </w:pPr>
    </w:p>
    <w:p w:rsidR="00222920" w:rsidRDefault="00222920" w:rsidP="005C5BF3">
      <w:pPr>
        <w:pStyle w:val="E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41CD4C3E" wp14:editId="7BF2ADC7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2304" w:rsidRPr="00D51DCB" w:rsidRDefault="000F2304" w:rsidP="00592290">
      <w:pPr>
        <w:pStyle w:val="F-head"/>
      </w:pPr>
      <w:r w:rsidRPr="00D51DCB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801A188" wp14:editId="619EAA28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D51DCB" w:rsidSect="00BD5D47">
      <w:footerReference w:type="default" r:id="rId9"/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61A" w:rsidRDefault="0070061A" w:rsidP="00706B23">
      <w:r>
        <w:separator/>
      </w:r>
    </w:p>
  </w:endnote>
  <w:endnote w:type="continuationSeparator" w:id="0">
    <w:p w:rsidR="0070061A" w:rsidRDefault="0070061A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61A" w:rsidRPr="00592290" w:rsidRDefault="0070061A" w:rsidP="00592290">
    <w:pPr>
      <w:pStyle w:val="text"/>
      <w:jc w:val="center"/>
      <w:rPr>
        <w:i/>
      </w:rPr>
    </w:pPr>
    <w:r w:rsidRPr="00592290">
      <w:rPr>
        <w:i/>
      </w:rPr>
      <w:t>Gracias por su valiosa colaboración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61A" w:rsidRDefault="0070061A" w:rsidP="00706B23">
      <w:r>
        <w:separator/>
      </w:r>
    </w:p>
  </w:footnote>
  <w:footnote w:type="continuationSeparator" w:id="0">
    <w:p w:rsidR="0070061A" w:rsidRDefault="0070061A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DB84444"/>
    <w:multiLevelType w:val="hybridMultilevel"/>
    <w:tmpl w:val="746245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Symbol" w:hAnsi="Symbol" w:hint="default"/>
      </w:rPr>
    </w:lvl>
  </w:abstractNum>
  <w:abstractNum w:abstractNumId="7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9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1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5642797"/>
    <w:multiLevelType w:val="hybridMultilevel"/>
    <w:tmpl w:val="4C6E8D10"/>
    <w:lvl w:ilvl="0" w:tplc="9E92E4C8">
      <w:start w:val="1"/>
      <w:numFmt w:val="bullet"/>
      <w:lvlText w:val=""/>
      <w:lvlJc w:val="left"/>
      <w:pPr>
        <w:ind w:left="129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3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B994419"/>
    <w:multiLevelType w:val="hybridMultilevel"/>
    <w:tmpl w:val="5770CAD6"/>
    <w:lvl w:ilvl="0" w:tplc="0644BA04">
      <w:start w:val="1"/>
      <w:numFmt w:val="bullet"/>
      <w:lvlText w:val=""/>
      <w:lvlJc w:val="left"/>
      <w:pPr>
        <w:ind w:left="129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8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2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4">
    <w:nsid w:val="63AD3A1C"/>
    <w:multiLevelType w:val="hybridMultilevel"/>
    <w:tmpl w:val="8F426F70"/>
    <w:lvl w:ilvl="0" w:tplc="9E92E4C8">
      <w:start w:val="1"/>
      <w:numFmt w:val="bullet"/>
      <w:lvlText w:val=""/>
      <w:lvlJc w:val="left"/>
      <w:pPr>
        <w:ind w:left="129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>
    <w:nsid w:val="6F862B17"/>
    <w:multiLevelType w:val="hybridMultilevel"/>
    <w:tmpl w:val="F48A00D2"/>
    <w:lvl w:ilvl="0" w:tplc="E3EC97D6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8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9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6"/>
  </w:num>
  <w:num w:numId="3">
    <w:abstractNumId w:val="9"/>
  </w:num>
  <w:num w:numId="4">
    <w:abstractNumId w:val="20"/>
  </w:num>
  <w:num w:numId="5">
    <w:abstractNumId w:val="23"/>
  </w:num>
  <w:num w:numId="6">
    <w:abstractNumId w:val="7"/>
  </w:num>
  <w:num w:numId="7">
    <w:abstractNumId w:val="27"/>
  </w:num>
  <w:num w:numId="8">
    <w:abstractNumId w:val="14"/>
  </w:num>
  <w:num w:numId="9">
    <w:abstractNumId w:val="25"/>
  </w:num>
  <w:num w:numId="10">
    <w:abstractNumId w:val="21"/>
  </w:num>
  <w:num w:numId="11">
    <w:abstractNumId w:val="17"/>
  </w:num>
  <w:num w:numId="12">
    <w:abstractNumId w:val="5"/>
  </w:num>
  <w:num w:numId="13">
    <w:abstractNumId w:val="4"/>
  </w:num>
  <w:num w:numId="14">
    <w:abstractNumId w:val="29"/>
  </w:num>
  <w:num w:numId="15">
    <w:abstractNumId w:val="16"/>
  </w:num>
  <w:num w:numId="16">
    <w:abstractNumId w:val="18"/>
  </w:num>
  <w:num w:numId="17">
    <w:abstractNumId w:val="1"/>
  </w:num>
  <w:num w:numId="18">
    <w:abstractNumId w:val="22"/>
  </w:num>
  <w:num w:numId="19">
    <w:abstractNumId w:val="11"/>
  </w:num>
  <w:num w:numId="20">
    <w:abstractNumId w:val="3"/>
  </w:num>
  <w:num w:numId="21">
    <w:abstractNumId w:val="13"/>
  </w:num>
  <w:num w:numId="22">
    <w:abstractNumId w:val="2"/>
  </w:num>
  <w:num w:numId="23">
    <w:abstractNumId w:val="8"/>
  </w:num>
  <w:num w:numId="24">
    <w:abstractNumId w:val="10"/>
  </w:num>
  <w:num w:numId="25">
    <w:abstractNumId w:val="19"/>
  </w:num>
  <w:num w:numId="26">
    <w:abstractNumId w:val="28"/>
  </w:num>
  <w:num w:numId="27">
    <w:abstractNumId w:val="6"/>
  </w:num>
  <w:num w:numId="28">
    <w:abstractNumId w:val="12"/>
  </w:num>
  <w:num w:numId="29">
    <w:abstractNumId w:val="2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61A"/>
    <w:rsid w:val="000F2304"/>
    <w:rsid w:val="00152662"/>
    <w:rsid w:val="001B0EB7"/>
    <w:rsid w:val="00204BFC"/>
    <w:rsid w:val="00222920"/>
    <w:rsid w:val="0035504E"/>
    <w:rsid w:val="004006EB"/>
    <w:rsid w:val="00401107"/>
    <w:rsid w:val="004D7AB5"/>
    <w:rsid w:val="00592290"/>
    <w:rsid w:val="005C5BF3"/>
    <w:rsid w:val="005F350B"/>
    <w:rsid w:val="00626A81"/>
    <w:rsid w:val="0070061A"/>
    <w:rsid w:val="00706B23"/>
    <w:rsid w:val="00783AC0"/>
    <w:rsid w:val="00806B5A"/>
    <w:rsid w:val="0090231F"/>
    <w:rsid w:val="009E6C28"/>
    <w:rsid w:val="009F0346"/>
    <w:rsid w:val="00A90BDD"/>
    <w:rsid w:val="00BD5D47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4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lang w:val="es-ES_tradnl"/>
    </w:rPr>
  </w:style>
  <w:style w:type="paragraph" w:customStyle="1" w:styleId="bulletedlist">
    <w:name w:val="bulleted list"/>
    <w:basedOn w:val="Normal"/>
    <w:autoRedefine/>
    <w:qFormat/>
    <w:rsid w:val="00592290"/>
    <w:pPr>
      <w:spacing w:line="480" w:lineRule="auto"/>
      <w:ind w:left="990"/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59229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Standard">
    <w:name w:val="Standard"/>
    <w:rsid w:val="0070061A"/>
    <w:pPr>
      <w:widowControl/>
      <w:suppressAutoHyphens/>
      <w:overflowPunct w:val="0"/>
      <w:autoSpaceDE w:val="0"/>
      <w:autoSpaceDN w:val="0"/>
      <w:textAlignment w:val="baseline"/>
    </w:pPr>
    <w:rPr>
      <w:kern w:val="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6FC56B-637B-9B42-84A8-BFF5EF9F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SpanishYWMsidebar_propuesta.dotx</Template>
  <TotalTime>20</TotalTime>
  <Pages>1</Pages>
  <Words>156</Words>
  <Characters>890</Characters>
  <Application>Microsoft Macintosh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subject/>
  <dc:creator>Valerie Anderson</dc:creator>
  <cp:keywords/>
  <dc:description/>
  <cp:lastModifiedBy>Valerie Anderson</cp:lastModifiedBy>
  <cp:revision>1</cp:revision>
  <dcterms:created xsi:type="dcterms:W3CDTF">2015-04-23T02:54:00Z</dcterms:created>
  <dcterms:modified xsi:type="dcterms:W3CDTF">2015-04-23T03:34:00Z</dcterms:modified>
</cp:coreProperties>
</file>