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FA7D84D" w14:textId="77777777" w:rsidR="0049295B" w:rsidRPr="00D82B91" w:rsidRDefault="009E6C28" w:rsidP="0049295B">
      <w:pPr>
        <w:pStyle w:val="C-head"/>
      </w:pPr>
      <w:r w:rsidRPr="00783AC0">
        <w:drawing>
          <wp:anchor distT="0" distB="0" distL="114300" distR="114300" simplePos="0" relativeHeight="251658240" behindDoc="1" locked="0" layoutInCell="1" allowOverlap="1" wp14:anchorId="44B4B13F" wp14:editId="63008E0F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295B" w:rsidRPr="00D82B91">
        <w:t>PROTOCOLO DE PRESENTACIÓN DEL PROGRAMA</w:t>
      </w:r>
    </w:p>
    <w:p w14:paraId="5521C7BB" w14:textId="77777777" w:rsidR="0049295B" w:rsidRPr="00D82B91" w:rsidRDefault="00F658CA" w:rsidP="0049295B">
      <w:pPr>
        <w:pStyle w:val="D-head"/>
        <w:rPr>
          <w:lang w:val="es-ES"/>
        </w:rPr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0288" behindDoc="1" locked="0" layoutInCell="1" allowOverlap="1" wp14:anchorId="2756BCED" wp14:editId="459AA404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5515" w:rsidRPr="00D82B91">
        <w:rPr>
          <w:lang w:val="es-ES"/>
        </w:rPr>
        <w:t>Objetivo general</w:t>
      </w:r>
    </w:p>
    <w:p w14:paraId="0BF82EE6" w14:textId="77777777" w:rsidR="0049295B" w:rsidRPr="00D82B91" w:rsidRDefault="0049295B" w:rsidP="0049295B">
      <w:pPr>
        <w:pStyle w:val="text"/>
        <w:rPr>
          <w:lang w:val="es-ES"/>
        </w:rPr>
      </w:pPr>
      <w:r w:rsidRPr="00D82B91">
        <w:rPr>
          <w:lang w:val="es-ES"/>
        </w:rPr>
        <w:t xml:space="preserve">La presentación del programa frente a las empresas o instituciones es sumamente importante, ya que puede determinar la apertura de las mismas para ofrecer oportunidades a los jóvenes egresados para que puedan laborar o estudiar ahí. Es a través de esta estrategia que </w:t>
      </w:r>
      <w:bookmarkStart w:id="0" w:name="_GoBack"/>
      <w:bookmarkEnd w:id="0"/>
      <w:r w:rsidRPr="00D82B91">
        <w:rPr>
          <w:lang w:val="es-ES"/>
        </w:rPr>
        <w:t>surgirán oportunidades que beneficiarán a los jóvenes una vez que hayan concluido la etapa de formación satisfactoriamente.</w:t>
      </w:r>
    </w:p>
    <w:p w14:paraId="4B2BD87D" w14:textId="77777777" w:rsidR="0049295B" w:rsidRPr="00D82B91" w:rsidRDefault="0049295B" w:rsidP="0049295B">
      <w:pPr>
        <w:pStyle w:val="E-head"/>
        <w:rPr>
          <w:lang w:val="es-ES"/>
        </w:rPr>
      </w:pPr>
      <w:r w:rsidRPr="00D82B91">
        <w:rPr>
          <w:lang w:val="es-ES"/>
        </w:rPr>
        <w:t xml:space="preserve">Acciones previas a la presentación de programa: </w:t>
      </w:r>
    </w:p>
    <w:p w14:paraId="6C1D1052" w14:textId="77777777" w:rsidR="0049295B" w:rsidRPr="00D82B91" w:rsidRDefault="0049295B" w:rsidP="0049295B">
      <w:pPr>
        <w:pStyle w:val="bulletedlist"/>
        <w:rPr>
          <w:lang w:val="es-ES"/>
        </w:rPr>
      </w:pPr>
      <w:r w:rsidRPr="00D82B91">
        <w:rPr>
          <w:lang w:val="es-ES"/>
        </w:rPr>
        <w:t>Gestionar una cita en la empresa/institución.</w:t>
      </w:r>
    </w:p>
    <w:p w14:paraId="3207FC9F" w14:textId="77777777" w:rsidR="0049295B" w:rsidRPr="00D82B91" w:rsidRDefault="0049295B" w:rsidP="0049295B">
      <w:pPr>
        <w:pStyle w:val="bulletedlist"/>
        <w:rPr>
          <w:lang w:val="es-ES"/>
        </w:rPr>
      </w:pPr>
      <w:r w:rsidRPr="00D82B91">
        <w:rPr>
          <w:lang w:val="es-ES"/>
        </w:rPr>
        <w:t>Conocer el tiempo disponible para realizar la presentación.</w:t>
      </w:r>
    </w:p>
    <w:p w14:paraId="777329B6" w14:textId="77777777" w:rsidR="0049295B" w:rsidRPr="00D82B91" w:rsidRDefault="0049295B" w:rsidP="0049295B">
      <w:pPr>
        <w:pStyle w:val="bulletedlist"/>
        <w:rPr>
          <w:lang w:val="es-ES"/>
        </w:rPr>
      </w:pPr>
      <w:r w:rsidRPr="00D82B91">
        <w:rPr>
          <w:lang w:val="es-ES"/>
        </w:rPr>
        <w:t>Verificar con la empresa/institución la cantidad de personas que estarán durante la presentación y conocer sus perfiles.</w:t>
      </w:r>
    </w:p>
    <w:p w14:paraId="18143609" w14:textId="77777777" w:rsidR="0049295B" w:rsidRPr="00D82B91" w:rsidRDefault="0049295B" w:rsidP="0049295B">
      <w:pPr>
        <w:pStyle w:val="bulletedlist"/>
        <w:rPr>
          <w:lang w:val="es-ES"/>
        </w:rPr>
      </w:pPr>
      <w:r w:rsidRPr="00D82B91">
        <w:rPr>
          <w:lang w:val="es-ES"/>
        </w:rPr>
        <w:t>Conocer el público a quien se va a presentar y vestirse de acuerdo a la ocasión.</w:t>
      </w:r>
    </w:p>
    <w:p w14:paraId="5A69C81E" w14:textId="77777777" w:rsidR="0049295B" w:rsidRPr="00D82B91" w:rsidRDefault="0049295B" w:rsidP="0049295B">
      <w:pPr>
        <w:pStyle w:val="bulletedlist"/>
        <w:rPr>
          <w:lang w:val="es-ES"/>
        </w:rPr>
      </w:pPr>
      <w:r w:rsidRPr="00D82B91">
        <w:rPr>
          <w:lang w:val="es-ES"/>
        </w:rPr>
        <w:t>Preparar la carpeta de presentación, para determinar cuáles son los documentos ideales para ofrecer.</w:t>
      </w:r>
    </w:p>
    <w:p w14:paraId="272F005D" w14:textId="77777777" w:rsidR="0049295B" w:rsidRDefault="0049295B" w:rsidP="0049295B">
      <w:pPr>
        <w:pStyle w:val="E-head"/>
      </w:pPr>
      <w:r>
        <w:t>Tips de presentación</w:t>
      </w:r>
    </w:p>
    <w:p w14:paraId="512DC4FA" w14:textId="77777777" w:rsidR="0049295B" w:rsidRPr="00D82B91" w:rsidRDefault="0049295B" w:rsidP="0049295B">
      <w:pPr>
        <w:pStyle w:val="numberedlist"/>
        <w:rPr>
          <w:lang w:val="es-ES"/>
        </w:rPr>
      </w:pPr>
      <w:r w:rsidRPr="00D82B91">
        <w:rPr>
          <w:lang w:val="es-ES"/>
        </w:rPr>
        <w:t>Se saluda a cada persona que se encuentra en la reunión, agradeciendo el tiempo que se otorga para la presentación del programa.</w:t>
      </w:r>
    </w:p>
    <w:p w14:paraId="63EA98D0" w14:textId="77777777" w:rsidR="0049295B" w:rsidRPr="00D82B91" w:rsidRDefault="0049295B" w:rsidP="0049295B">
      <w:pPr>
        <w:pStyle w:val="numberedlist"/>
        <w:rPr>
          <w:lang w:val="es-ES"/>
        </w:rPr>
      </w:pPr>
      <w:r w:rsidRPr="00D82B91">
        <w:rPr>
          <w:lang w:val="es-ES"/>
        </w:rPr>
        <w:t>Se entrega la carpeta de presentación con los documentos preparados. Si se tiene planeado proyectar una presentación, asegurarse de que todo el equipo necesario esté listo antes de iniciar la reunión.</w:t>
      </w:r>
    </w:p>
    <w:p w14:paraId="39F55647" w14:textId="77777777" w:rsidR="0049295B" w:rsidRPr="00D82B91" w:rsidRDefault="0049295B" w:rsidP="0049295B">
      <w:pPr>
        <w:pStyle w:val="numberedlist"/>
        <w:rPr>
          <w:lang w:val="es-ES"/>
        </w:rPr>
      </w:pPr>
      <w:r w:rsidRPr="00D82B91">
        <w:rPr>
          <w:lang w:val="es-ES"/>
        </w:rPr>
        <w:t>Puntos a destacar sobre el programa:</w:t>
      </w:r>
    </w:p>
    <w:p w14:paraId="13FBBF28" w14:textId="77777777" w:rsidR="0049295B" w:rsidRPr="00D82B91" w:rsidRDefault="0049295B" w:rsidP="0049295B">
      <w:pPr>
        <w:pStyle w:val="bulletedlistnested"/>
        <w:numPr>
          <w:ilvl w:val="0"/>
          <w:numId w:val="32"/>
        </w:numPr>
        <w:ind w:left="1350" w:hanging="270"/>
        <w:rPr>
          <w:lang w:val="es-ES"/>
        </w:rPr>
      </w:pPr>
      <w:r w:rsidRPr="00D82B91">
        <w:rPr>
          <w:lang w:val="es-ES"/>
        </w:rPr>
        <w:t>Nombre del programa y sus antecedentes</w:t>
      </w:r>
    </w:p>
    <w:p w14:paraId="3BE12172" w14:textId="77777777" w:rsidR="0049295B" w:rsidRDefault="0049295B" w:rsidP="0049295B">
      <w:pPr>
        <w:pStyle w:val="bulletedlistnested"/>
        <w:numPr>
          <w:ilvl w:val="0"/>
          <w:numId w:val="32"/>
        </w:numPr>
        <w:ind w:left="1350" w:hanging="270"/>
      </w:pPr>
      <w:r>
        <w:t>Organización implementadora, donantes, aliados estratégicos</w:t>
      </w:r>
    </w:p>
    <w:p w14:paraId="46CCE9EE" w14:textId="77777777" w:rsidR="0049295B" w:rsidRPr="00D82B91" w:rsidRDefault="0049295B" w:rsidP="0049295B">
      <w:pPr>
        <w:pStyle w:val="bulletedlistnested"/>
        <w:numPr>
          <w:ilvl w:val="0"/>
          <w:numId w:val="32"/>
        </w:numPr>
        <w:ind w:left="1350" w:hanging="270"/>
        <w:rPr>
          <w:lang w:val="es-ES"/>
        </w:rPr>
      </w:pPr>
      <w:r w:rsidRPr="00D82B91">
        <w:rPr>
          <w:lang w:val="es-ES"/>
        </w:rPr>
        <w:t>Etapas del programa: formación (habilidades para la vida y el empleo y talleres complementarios) e intermediación laboral (derivación y seguimiento)</w:t>
      </w:r>
    </w:p>
    <w:p w14:paraId="3E372F4B" w14:textId="77777777" w:rsidR="0049295B" w:rsidRPr="00D82B91" w:rsidRDefault="0049295B" w:rsidP="0049295B">
      <w:pPr>
        <w:pStyle w:val="bulletedlistnested"/>
        <w:numPr>
          <w:ilvl w:val="0"/>
          <w:numId w:val="32"/>
        </w:numPr>
        <w:ind w:left="1350" w:hanging="270"/>
        <w:rPr>
          <w:lang w:val="es-ES"/>
        </w:rPr>
      </w:pPr>
      <w:r w:rsidRPr="00D82B91">
        <w:rPr>
          <w:lang w:val="es-ES"/>
        </w:rPr>
        <w:t>Modelo joven a joven (facilitador, consejero y mentor)</w:t>
      </w:r>
    </w:p>
    <w:p w14:paraId="661E364C" w14:textId="77777777" w:rsidR="0049295B" w:rsidRPr="00D82B91" w:rsidRDefault="0049295B" w:rsidP="0049295B">
      <w:pPr>
        <w:pStyle w:val="bulletedlistnested"/>
        <w:numPr>
          <w:ilvl w:val="0"/>
          <w:numId w:val="32"/>
        </w:numPr>
        <w:ind w:left="1350" w:hanging="270"/>
        <w:rPr>
          <w:lang w:val="es-ES"/>
        </w:rPr>
      </w:pPr>
      <w:r w:rsidRPr="00D82B91">
        <w:rPr>
          <w:lang w:val="es-ES"/>
        </w:rPr>
        <w:t>Ventajas de formar parte del programa (ganar-ganar)</w:t>
      </w:r>
    </w:p>
    <w:p w14:paraId="3015EA96" w14:textId="77777777" w:rsidR="0049295B" w:rsidRPr="00D82B91" w:rsidRDefault="0049295B" w:rsidP="0049295B">
      <w:pPr>
        <w:pStyle w:val="numberedlist"/>
        <w:rPr>
          <w:lang w:val="es-ES"/>
        </w:rPr>
      </w:pPr>
      <w:r w:rsidRPr="00D82B91">
        <w:rPr>
          <w:lang w:val="es-ES"/>
        </w:rPr>
        <w:t xml:space="preserve">Dar un espacio para preguntas y respuestas. </w:t>
      </w:r>
    </w:p>
    <w:p w14:paraId="53D54253" w14:textId="77777777" w:rsidR="0049295B" w:rsidRPr="00D82B91" w:rsidRDefault="0049295B" w:rsidP="0049295B">
      <w:pPr>
        <w:pStyle w:val="numberedlist"/>
        <w:rPr>
          <w:lang w:val="es-ES"/>
        </w:rPr>
      </w:pPr>
      <w:r w:rsidRPr="00D82B91">
        <w:rPr>
          <w:lang w:val="es-ES"/>
        </w:rPr>
        <w:t>Solicitar llenar una hoja de contacto para dar seguimiento a la reunión.</w:t>
      </w:r>
    </w:p>
    <w:p w14:paraId="375E4F15" w14:textId="77777777" w:rsidR="0049295B" w:rsidRDefault="0049295B" w:rsidP="0049295B">
      <w:pPr>
        <w:pStyle w:val="numberedlist"/>
      </w:pPr>
      <w:r w:rsidRPr="00D82B91">
        <w:rPr>
          <w:lang w:val="es-ES"/>
        </w:rPr>
        <w:t xml:space="preserve">Concluir la reunión con al menos un acuerdo concretado. </w:t>
      </w:r>
      <w:r>
        <w:t>Algunos ejemplos son:</w:t>
      </w:r>
    </w:p>
    <w:p w14:paraId="380CA5CE" w14:textId="77777777" w:rsidR="0049295B" w:rsidRPr="00D82B91" w:rsidRDefault="0049295B" w:rsidP="0049295B">
      <w:pPr>
        <w:pStyle w:val="bulletedlistnested"/>
        <w:numPr>
          <w:ilvl w:val="0"/>
          <w:numId w:val="31"/>
        </w:numPr>
        <w:ind w:left="1350" w:hanging="270"/>
        <w:rPr>
          <w:lang w:val="es-ES"/>
        </w:rPr>
      </w:pPr>
      <w:r w:rsidRPr="00D82B91">
        <w:rPr>
          <w:lang w:val="es-ES"/>
        </w:rPr>
        <w:t>Envío de vacantes/oportunidades disponibles en la empresa/institución</w:t>
      </w:r>
    </w:p>
    <w:p w14:paraId="5841AD1F" w14:textId="77777777" w:rsidR="0049295B" w:rsidRPr="00D82B91" w:rsidRDefault="0049295B" w:rsidP="0049295B">
      <w:pPr>
        <w:pStyle w:val="bulletedlistnested"/>
        <w:numPr>
          <w:ilvl w:val="0"/>
          <w:numId w:val="31"/>
        </w:numPr>
        <w:ind w:left="1350" w:hanging="270"/>
        <w:rPr>
          <w:lang w:val="es-ES"/>
        </w:rPr>
      </w:pPr>
      <w:r w:rsidRPr="00D82B91">
        <w:rPr>
          <w:lang w:val="es-ES"/>
        </w:rPr>
        <w:t>Acordar fechas para posibles entrevistas a jóvenes</w:t>
      </w:r>
    </w:p>
    <w:p w14:paraId="6A9B5D91" w14:textId="77777777" w:rsidR="0049295B" w:rsidRPr="00D82B91" w:rsidRDefault="0049295B" w:rsidP="0049295B">
      <w:pPr>
        <w:pStyle w:val="bulletedlistnested"/>
        <w:numPr>
          <w:ilvl w:val="0"/>
          <w:numId w:val="31"/>
        </w:numPr>
        <w:ind w:left="1350" w:hanging="270"/>
        <w:rPr>
          <w:lang w:val="es-ES"/>
        </w:rPr>
      </w:pPr>
      <w:r w:rsidRPr="00D82B91">
        <w:rPr>
          <w:lang w:val="es-ES"/>
        </w:rPr>
        <w:t>Participación de algún miembro de la empresa/institución para la sesión de panelistas</w:t>
      </w:r>
    </w:p>
    <w:p w14:paraId="656185AD" w14:textId="77777777" w:rsidR="0049295B" w:rsidRPr="00D82B91" w:rsidRDefault="0049295B" w:rsidP="0049295B">
      <w:pPr>
        <w:pStyle w:val="bulletedlistnested"/>
        <w:numPr>
          <w:ilvl w:val="0"/>
          <w:numId w:val="31"/>
        </w:numPr>
        <w:ind w:left="1350" w:hanging="270"/>
        <w:rPr>
          <w:lang w:val="es-ES"/>
        </w:rPr>
      </w:pPr>
      <w:r w:rsidRPr="00D82B91">
        <w:rPr>
          <w:lang w:val="es-ES"/>
        </w:rPr>
        <w:t>Gestionar una visita de los grupos de jóvenes en formación a conocer la empresa/institución</w:t>
      </w:r>
    </w:p>
    <w:p w14:paraId="69521D4E" w14:textId="77777777" w:rsidR="0049295B" w:rsidRPr="00D82B91" w:rsidRDefault="0049295B" w:rsidP="0049295B">
      <w:pPr>
        <w:pStyle w:val="bulletedlistnested"/>
        <w:numPr>
          <w:ilvl w:val="0"/>
          <w:numId w:val="31"/>
        </w:numPr>
        <w:ind w:left="1350" w:hanging="270"/>
        <w:rPr>
          <w:lang w:val="es-ES"/>
        </w:rPr>
      </w:pPr>
      <w:r w:rsidRPr="00D82B91">
        <w:rPr>
          <w:lang w:val="es-ES"/>
        </w:rPr>
        <w:t>Participación de la empresa en feria de empleo del programa</w:t>
      </w:r>
    </w:p>
    <w:p w14:paraId="0E3B22EA" w14:textId="77777777" w:rsidR="00222920" w:rsidRDefault="00222920" w:rsidP="005C5BF3">
      <w:pPr>
        <w:pStyle w:val="E-head"/>
      </w:pPr>
    </w:p>
    <w:p w14:paraId="0DB71BDD" w14:textId="77777777" w:rsidR="000F2304" w:rsidRPr="00D51DCB" w:rsidRDefault="00222920" w:rsidP="0049295B">
      <w:pPr>
        <w:pStyle w:val="E-head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6432" behindDoc="1" locked="0" layoutInCell="1" allowOverlap="1" wp14:anchorId="58931813" wp14:editId="1E0F7CF4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2304" w:rsidRPr="00D51DCB">
        <w:rPr>
          <w:noProof/>
          <w:szCs w:val="22"/>
          <w:lang w:val="en-US"/>
        </w:rPr>
        <w:drawing>
          <wp:anchor distT="0" distB="0" distL="114300" distR="114300" simplePos="0" relativeHeight="251664384" behindDoc="1" locked="0" layoutInCell="1" allowOverlap="1" wp14:anchorId="53394D45" wp14:editId="5856257C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2304" w:rsidRPr="00D51DCB" w:rsidSect="00BD5D47">
      <w:pgSz w:w="12240" w:h="15840"/>
      <w:pgMar w:top="990" w:right="81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928915" w14:textId="77777777" w:rsidR="0049295B" w:rsidRDefault="0049295B" w:rsidP="00706B23">
      <w:r>
        <w:separator/>
      </w:r>
    </w:p>
  </w:endnote>
  <w:endnote w:type="continuationSeparator" w:id="0">
    <w:p w14:paraId="0C9509B7" w14:textId="77777777" w:rsidR="0049295B" w:rsidRDefault="0049295B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7" w:usb1="00000000" w:usb2="00000000" w:usb3="00000000" w:csb0="0000001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altName w:val="Times"/>
    <w:panose1 w:val="0204050305040603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8E294" w14:textId="77777777" w:rsidR="0049295B" w:rsidRDefault="0049295B" w:rsidP="00706B23">
      <w:r>
        <w:separator/>
      </w:r>
    </w:p>
  </w:footnote>
  <w:footnote w:type="continuationSeparator" w:id="0">
    <w:p w14:paraId="083AD152" w14:textId="77777777" w:rsidR="0049295B" w:rsidRDefault="0049295B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C1B1882"/>
    <w:multiLevelType w:val="hybridMultilevel"/>
    <w:tmpl w:val="EA1A75F2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1346164B"/>
    <w:multiLevelType w:val="hybridMultilevel"/>
    <w:tmpl w:val="0480048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6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7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8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0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2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4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5">
    <w:nsid w:val="2BF876D5"/>
    <w:multiLevelType w:val="multilevel"/>
    <w:tmpl w:val="2FD0923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6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7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8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9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AC23B12"/>
    <w:multiLevelType w:val="multilevel"/>
    <w:tmpl w:val="9DEC05AA"/>
    <w:lvl w:ilvl="0">
      <w:start w:val="1"/>
      <w:numFmt w:val="bullet"/>
      <w:lvlText w:val="●"/>
      <w:lvlJc w:val="left"/>
      <w:pPr>
        <w:ind w:left="1146" w:firstLine="786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66" w:firstLine="150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86" w:firstLine="222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06" w:firstLine="294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26" w:firstLine="366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746" w:firstLine="438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66" w:firstLine="510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86" w:firstLine="582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06" w:firstLine="6546"/>
      </w:pPr>
      <w:rPr>
        <w:rFonts w:ascii="Arial" w:eastAsia="Arial" w:hAnsi="Arial" w:cs="Arial"/>
      </w:rPr>
    </w:lvl>
  </w:abstractNum>
  <w:abstractNum w:abstractNumId="21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3">
    <w:nsid w:val="5E1B6E53"/>
    <w:multiLevelType w:val="multilevel"/>
    <w:tmpl w:val="69A663F0"/>
    <w:lvl w:ilvl="0">
      <w:start w:val="1"/>
      <w:numFmt w:val="bullet"/>
      <w:lvlText w:val="●"/>
      <w:lvlJc w:val="left"/>
      <w:pPr>
        <w:ind w:left="1215" w:firstLine="85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935" w:firstLine="157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655" w:firstLine="229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75" w:firstLine="301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95" w:firstLine="373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815" w:firstLine="445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535" w:firstLine="517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255" w:firstLine="589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75" w:firstLine="6615"/>
      </w:pPr>
      <w:rPr>
        <w:rFonts w:ascii="Arial" w:eastAsia="Arial" w:hAnsi="Arial" w:cs="Arial"/>
      </w:rPr>
    </w:lvl>
  </w:abstractNum>
  <w:abstractNum w:abstractNumId="24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5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6">
    <w:nsid w:val="66297615"/>
    <w:multiLevelType w:val="hybridMultilevel"/>
    <w:tmpl w:val="81E4A4CC"/>
    <w:lvl w:ilvl="0" w:tplc="C8482506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8">
    <w:nsid w:val="6B695E0F"/>
    <w:multiLevelType w:val="multilevel"/>
    <w:tmpl w:val="5F18756E"/>
    <w:lvl w:ilvl="0">
      <w:start w:val="1"/>
      <w:numFmt w:val="decimal"/>
      <w:lvlText w:val="%1."/>
      <w:lvlJc w:val="left"/>
      <w:pPr>
        <w:ind w:left="644" w:firstLine="284"/>
      </w:pPr>
      <w:rPr>
        <w:b/>
      </w:r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29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0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1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27"/>
  </w:num>
  <w:num w:numId="3">
    <w:abstractNumId w:val="10"/>
  </w:num>
  <w:num w:numId="4">
    <w:abstractNumId w:val="21"/>
  </w:num>
  <w:num w:numId="5">
    <w:abstractNumId w:val="25"/>
  </w:num>
  <w:num w:numId="6">
    <w:abstractNumId w:val="8"/>
  </w:num>
  <w:num w:numId="7">
    <w:abstractNumId w:val="29"/>
  </w:num>
  <w:num w:numId="8">
    <w:abstractNumId w:val="14"/>
  </w:num>
  <w:num w:numId="9">
    <w:abstractNumId w:val="26"/>
  </w:num>
  <w:num w:numId="10">
    <w:abstractNumId w:val="22"/>
  </w:num>
  <w:num w:numId="11">
    <w:abstractNumId w:val="17"/>
  </w:num>
  <w:num w:numId="12">
    <w:abstractNumId w:val="7"/>
  </w:num>
  <w:num w:numId="13">
    <w:abstractNumId w:val="6"/>
  </w:num>
  <w:num w:numId="14">
    <w:abstractNumId w:val="31"/>
  </w:num>
  <w:num w:numId="15">
    <w:abstractNumId w:val="16"/>
  </w:num>
  <w:num w:numId="16">
    <w:abstractNumId w:val="18"/>
  </w:num>
  <w:num w:numId="17">
    <w:abstractNumId w:val="1"/>
  </w:num>
  <w:num w:numId="18">
    <w:abstractNumId w:val="24"/>
  </w:num>
  <w:num w:numId="19">
    <w:abstractNumId w:val="12"/>
  </w:num>
  <w:num w:numId="20">
    <w:abstractNumId w:val="4"/>
  </w:num>
  <w:num w:numId="21">
    <w:abstractNumId w:val="13"/>
  </w:num>
  <w:num w:numId="22">
    <w:abstractNumId w:val="3"/>
  </w:num>
  <w:num w:numId="23">
    <w:abstractNumId w:val="9"/>
  </w:num>
  <w:num w:numId="24">
    <w:abstractNumId w:val="11"/>
  </w:num>
  <w:num w:numId="25">
    <w:abstractNumId w:val="19"/>
  </w:num>
  <w:num w:numId="26">
    <w:abstractNumId w:val="30"/>
  </w:num>
  <w:num w:numId="27">
    <w:abstractNumId w:val="20"/>
  </w:num>
  <w:num w:numId="28">
    <w:abstractNumId w:val="23"/>
  </w:num>
  <w:num w:numId="29">
    <w:abstractNumId w:val="15"/>
  </w:num>
  <w:num w:numId="30">
    <w:abstractNumId w:val="28"/>
  </w:num>
  <w:num w:numId="31">
    <w:abstractNumId w:val="2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7"/>
  <w:displayBackgroundShape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95B"/>
    <w:rsid w:val="000F2304"/>
    <w:rsid w:val="00152662"/>
    <w:rsid w:val="001B0EB7"/>
    <w:rsid w:val="00204BFC"/>
    <w:rsid w:val="00222920"/>
    <w:rsid w:val="004006EB"/>
    <w:rsid w:val="00401107"/>
    <w:rsid w:val="0049295B"/>
    <w:rsid w:val="004D7AB5"/>
    <w:rsid w:val="005C5BF3"/>
    <w:rsid w:val="005F350B"/>
    <w:rsid w:val="00626A81"/>
    <w:rsid w:val="00706B23"/>
    <w:rsid w:val="00783AC0"/>
    <w:rsid w:val="00806B5A"/>
    <w:rsid w:val="008C5515"/>
    <w:rsid w:val="0090231F"/>
    <w:rsid w:val="009E6C28"/>
    <w:rsid w:val="009F0346"/>
    <w:rsid w:val="00A90BDD"/>
    <w:rsid w:val="00BD5D47"/>
    <w:rsid w:val="00CE6497"/>
    <w:rsid w:val="00D51DCB"/>
    <w:rsid w:val="00E2166C"/>
    <w:rsid w:val="00E94F31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65E7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83AC0"/>
    <w:pPr>
      <w:spacing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783AC0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222920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sidebar_propues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SpanishYWMsidebar_propuesta.dotx</Template>
  <TotalTime>2</TotalTime>
  <Pages>1</Pages>
  <Words>329</Words>
  <Characters>1881</Characters>
  <Application>Microsoft Macintosh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2015-04-23T02:44:00Z</dcterms:created>
  <dcterms:modified xsi:type="dcterms:W3CDTF">2015-04-23T03:55:00Z</dcterms:modified>
</cp:coreProperties>
</file>