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794226A9" w14:textId="77777777" w:rsidR="000F2304" w:rsidRPr="004C1B58" w:rsidRDefault="009E6C28" w:rsidP="004C1B58">
      <w:pPr>
        <w:pStyle w:val="C-head"/>
      </w:pPr>
      <w:bookmarkStart w:id="0" w:name="_GoBack"/>
      <w:r w:rsidRPr="004C1B58">
        <w:drawing>
          <wp:anchor distT="0" distB="0" distL="114300" distR="114300" simplePos="0" relativeHeight="251658240" behindDoc="1" locked="0" layoutInCell="1" allowOverlap="1" wp14:anchorId="4F081276" wp14:editId="03B92A16">
            <wp:simplePos x="0" y="0"/>
            <wp:positionH relativeFrom="page">
              <wp:posOffset>411480</wp:posOffset>
            </wp:positionH>
            <wp:positionV relativeFrom="page">
              <wp:posOffset>556895</wp:posOffset>
            </wp:positionV>
            <wp:extent cx="499110" cy="9144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C1B58" w:rsidRPr="004C1B58">
        <w:t>PROPUESTA DIDÁCTICA DE ARTE URBANO</w:t>
      </w:r>
    </w:p>
    <w:bookmarkEnd w:id="0"/>
    <w:p w14:paraId="79D20E56" w14:textId="77777777" w:rsidR="000F2304" w:rsidRPr="00280DA5" w:rsidRDefault="00F658CA" w:rsidP="005C5BF3">
      <w:pPr>
        <w:pStyle w:val="D-headafterC-head"/>
      </w:pPr>
      <w:r w:rsidRPr="00D51DCB">
        <w:rPr>
          <w:noProof/>
          <w:szCs w:val="22"/>
          <w:lang w:val="en-US"/>
        </w:rPr>
        <w:drawing>
          <wp:anchor distT="0" distB="0" distL="114300" distR="114300" simplePos="0" relativeHeight="251660288" behindDoc="1" locked="0" layoutInCell="1" allowOverlap="1" wp14:anchorId="71905313" wp14:editId="48CFEBE0">
            <wp:simplePos x="0" y="0"/>
            <wp:positionH relativeFrom="page">
              <wp:posOffset>411480</wp:posOffset>
            </wp:positionH>
            <wp:positionV relativeFrom="page">
              <wp:posOffset>556895</wp:posOffset>
            </wp:positionV>
            <wp:extent cx="499110" cy="9144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F2304" w:rsidRPr="00280DA5">
        <w:t>Colectivo Fundamental</w:t>
      </w:r>
    </w:p>
    <w:p w14:paraId="0A7CFDA5" w14:textId="77777777" w:rsidR="000F2304" w:rsidRPr="00280DA5" w:rsidRDefault="000F2304" w:rsidP="000F2304">
      <w:pPr>
        <w:pStyle w:val="text"/>
      </w:pPr>
      <w:r w:rsidRPr="000F2304">
        <w:rPr>
          <w:b/>
        </w:rPr>
        <w:t>Para:</w:t>
      </w:r>
      <w:r w:rsidRPr="00280DA5">
        <w:t xml:space="preserve"> International </w:t>
      </w:r>
      <w:proofErr w:type="spellStart"/>
      <w:r w:rsidRPr="00280DA5">
        <w:t>Youth</w:t>
      </w:r>
      <w:proofErr w:type="spellEnd"/>
      <w:r w:rsidRPr="00280DA5">
        <w:t xml:space="preserve"> </w:t>
      </w:r>
      <w:proofErr w:type="spellStart"/>
      <w:r w:rsidRPr="00280DA5">
        <w:t>Foundation</w:t>
      </w:r>
      <w:proofErr w:type="spellEnd"/>
    </w:p>
    <w:p w14:paraId="781B54EA" w14:textId="77777777" w:rsidR="000F2304" w:rsidRPr="005C5BF3" w:rsidRDefault="000F2304" w:rsidP="005C5BF3">
      <w:pPr>
        <w:pStyle w:val="text"/>
        <w:tabs>
          <w:tab w:val="left" w:pos="2610"/>
        </w:tabs>
        <w:rPr>
          <w:b/>
        </w:rPr>
      </w:pPr>
      <w:r w:rsidRPr="000F2304">
        <w:rPr>
          <w:b/>
        </w:rPr>
        <w:t xml:space="preserve">Talleres Ofertados: </w:t>
      </w:r>
      <w:r w:rsidR="005C5BF3">
        <w:rPr>
          <w:b/>
        </w:rPr>
        <w:tab/>
      </w:r>
      <w:r w:rsidRPr="00280DA5">
        <w:t>Taller de Gráfica Urbana</w:t>
      </w:r>
    </w:p>
    <w:p w14:paraId="4B959B21" w14:textId="77777777" w:rsidR="000F2304" w:rsidRPr="00280DA5" w:rsidRDefault="005C5BF3" w:rsidP="005C5BF3">
      <w:pPr>
        <w:pStyle w:val="text"/>
        <w:tabs>
          <w:tab w:val="left" w:pos="2610"/>
        </w:tabs>
      </w:pPr>
      <w:r>
        <w:tab/>
      </w:r>
      <w:r w:rsidR="000F2304" w:rsidRPr="00280DA5">
        <w:t>Taller de Baile Urbano</w:t>
      </w:r>
    </w:p>
    <w:p w14:paraId="456D2039" w14:textId="77777777" w:rsidR="005C5BF3" w:rsidRPr="00280DA5" w:rsidRDefault="005C5BF3" w:rsidP="00222920">
      <w:pPr>
        <w:pStyle w:val="text"/>
        <w:tabs>
          <w:tab w:val="left" w:pos="2610"/>
        </w:tabs>
      </w:pPr>
      <w:r>
        <w:tab/>
      </w:r>
      <w:r w:rsidR="000F2304" w:rsidRPr="00280DA5">
        <w:t>Taller de Música</w:t>
      </w:r>
    </w:p>
    <w:p w14:paraId="0679FF61" w14:textId="77777777" w:rsidR="000F2304" w:rsidRPr="005C5BF3" w:rsidRDefault="000F2304" w:rsidP="005C5BF3">
      <w:pPr>
        <w:pStyle w:val="E-head"/>
        <w:rPr>
          <w:szCs w:val="22"/>
        </w:rPr>
      </w:pPr>
      <w:r w:rsidRPr="005C5BF3">
        <w:rPr>
          <w:szCs w:val="22"/>
        </w:rPr>
        <w:t>Taller de: Gráfica Urbana</w:t>
      </w:r>
    </w:p>
    <w:p w14:paraId="1146E975" w14:textId="77777777" w:rsidR="005C5BF3" w:rsidRDefault="005C5BF3" w:rsidP="005C5BF3">
      <w:pPr>
        <w:pStyle w:val="F-head"/>
      </w:pPr>
    </w:p>
    <w:p w14:paraId="6876F056" w14:textId="77777777" w:rsidR="000F2304" w:rsidRPr="005C5BF3" w:rsidRDefault="005C5BF3" w:rsidP="005C5BF3">
      <w:pPr>
        <w:pStyle w:val="F-head"/>
      </w:pPr>
      <w:r w:rsidRPr="005C5BF3">
        <w:t>Objetivo</w:t>
      </w:r>
    </w:p>
    <w:p w14:paraId="35EF1458" w14:textId="77777777" w:rsidR="000F2304" w:rsidRPr="00280DA5" w:rsidRDefault="000F2304" w:rsidP="000F2304">
      <w:pPr>
        <w:pStyle w:val="text"/>
      </w:pPr>
      <w:r w:rsidRPr="00280DA5">
        <w:t xml:space="preserve">El principal objetivo del grupo es que jóvenes puedan construir su identidad basada en la autoestima, reconozcan y potencien sus capacidades como estrategias de prevención de la violencia, utilizando la expresión artística del </w:t>
      </w:r>
      <w:proofErr w:type="spellStart"/>
      <w:r w:rsidRPr="00280DA5">
        <w:t>graffiti</w:t>
      </w:r>
      <w:proofErr w:type="spellEnd"/>
      <w:r w:rsidRPr="00280DA5">
        <w:t xml:space="preserve"> como un medio para llegar a los jóvenes y que a través de este medio puedan expresar sentimientos, vivencias y situaciones de sus entornos inmediatos.</w:t>
      </w:r>
    </w:p>
    <w:p w14:paraId="2FEC4C89" w14:textId="77777777" w:rsidR="000F2304" w:rsidRPr="00280DA5" w:rsidRDefault="000F2304" w:rsidP="000F2304">
      <w:pPr>
        <w:pStyle w:val="text"/>
      </w:pPr>
    </w:p>
    <w:p w14:paraId="1740F213" w14:textId="77777777" w:rsidR="000F2304" w:rsidRPr="00280DA5" w:rsidRDefault="005C5BF3" w:rsidP="005C5BF3">
      <w:pPr>
        <w:pStyle w:val="F-head"/>
      </w:pPr>
      <w:r>
        <w:t>Sesión 1</w:t>
      </w:r>
    </w:p>
    <w:p w14:paraId="31936F43" w14:textId="77777777" w:rsidR="000F2304" w:rsidRPr="00280DA5" w:rsidRDefault="000F2304" w:rsidP="000F2304">
      <w:pPr>
        <w:pStyle w:val="text"/>
      </w:pPr>
      <w:r w:rsidRPr="00280DA5">
        <w:t xml:space="preserve">Duración aproximada 2:00 </w:t>
      </w:r>
      <w:proofErr w:type="spellStart"/>
      <w:r w:rsidRPr="00280DA5">
        <w:t>hrs</w:t>
      </w:r>
      <w:proofErr w:type="spellEnd"/>
      <w:r w:rsidRPr="00280DA5">
        <w:t xml:space="preserve">. En este tema se realizará un resumen de lo que es el </w:t>
      </w:r>
      <w:proofErr w:type="spellStart"/>
      <w:r w:rsidRPr="00280DA5">
        <w:t>graffiti</w:t>
      </w:r>
      <w:proofErr w:type="spellEnd"/>
      <w:r w:rsidRPr="00280DA5">
        <w:t xml:space="preserve"> una breve vista a la historia del mismo así como se verá las diferentes técnicas que se mezclan con </w:t>
      </w:r>
      <w:proofErr w:type="spellStart"/>
      <w:r w:rsidRPr="00280DA5">
        <w:t>graffiti</w:t>
      </w:r>
      <w:proofErr w:type="spellEnd"/>
      <w:r w:rsidRPr="00280DA5">
        <w:t xml:space="preserve">, formas, fondeos, tramados y delineados. </w:t>
      </w:r>
    </w:p>
    <w:p w14:paraId="00202533" w14:textId="77777777" w:rsidR="000F2304" w:rsidRPr="00280DA5" w:rsidRDefault="000F2304" w:rsidP="000F2304">
      <w:pPr>
        <w:pStyle w:val="text"/>
      </w:pPr>
      <w:r w:rsidRPr="00280DA5">
        <w:t xml:space="preserve">Duración Aproximada 2:00 </w:t>
      </w:r>
      <w:proofErr w:type="spellStart"/>
      <w:r w:rsidRPr="00280DA5">
        <w:t>hrs</w:t>
      </w:r>
      <w:proofErr w:type="spellEnd"/>
      <w:r w:rsidRPr="00280DA5">
        <w:t xml:space="preserve">. Elaboración de esténcil para la realización de este tema se enseñara como elaborar esténcil y su uso en murales así como el fondeo y como se puede utilizar esta técnica, con el fin de proporcionar herramientas que se enfoquen más a la creación de murales. </w:t>
      </w:r>
    </w:p>
    <w:p w14:paraId="6C3FD06B" w14:textId="77777777" w:rsidR="000F2304" w:rsidRPr="00280DA5" w:rsidRDefault="000F2304" w:rsidP="000F2304">
      <w:pPr>
        <w:pStyle w:val="text"/>
      </w:pPr>
    </w:p>
    <w:p w14:paraId="672B903B" w14:textId="77777777" w:rsidR="000F2304" w:rsidRPr="00280DA5" w:rsidRDefault="005C5BF3" w:rsidP="005C5BF3">
      <w:pPr>
        <w:pStyle w:val="F-head"/>
      </w:pPr>
      <w:r>
        <w:t>Sesión 2</w:t>
      </w:r>
    </w:p>
    <w:p w14:paraId="0D491D4D" w14:textId="77777777" w:rsidR="000F2304" w:rsidRPr="00280DA5" w:rsidRDefault="000F2304" w:rsidP="000F2304">
      <w:pPr>
        <w:pStyle w:val="text"/>
      </w:pPr>
      <w:r w:rsidRPr="00280DA5">
        <w:t xml:space="preserve">Duración aproximada 2:00 </w:t>
      </w:r>
      <w:proofErr w:type="spellStart"/>
      <w:r w:rsidRPr="00280DA5">
        <w:t>hrs</w:t>
      </w:r>
      <w:proofErr w:type="spellEnd"/>
      <w:r w:rsidRPr="00280DA5">
        <w:t xml:space="preserve">. Trazado y elaboración de letras: en este tema se realizarán diferentes técnicas para la realización de letras como aplicar sombra y delineado de las mismas y su uso en murales. </w:t>
      </w:r>
    </w:p>
    <w:p w14:paraId="48F5BBBC" w14:textId="77777777" w:rsidR="000F2304" w:rsidRPr="00280DA5" w:rsidRDefault="000F2304" w:rsidP="000F2304">
      <w:pPr>
        <w:pStyle w:val="text"/>
      </w:pPr>
      <w:r w:rsidRPr="00280DA5">
        <w:t xml:space="preserve">Duración aproximada 2:00 </w:t>
      </w:r>
      <w:proofErr w:type="spellStart"/>
      <w:r w:rsidRPr="00280DA5">
        <w:t>hrs</w:t>
      </w:r>
      <w:proofErr w:type="spellEnd"/>
      <w:r w:rsidRPr="00280DA5">
        <w:t xml:space="preserve">. Trazado y elaboración de imágenes (rostros, manos, animaciones y figuras) con diferentes técnicas aplicación de las diferentes tapas utilizadas para la creación de murales artísticos. </w:t>
      </w:r>
    </w:p>
    <w:p w14:paraId="162FEDF2" w14:textId="77777777" w:rsidR="000F2304" w:rsidRPr="00280DA5" w:rsidRDefault="000F2304" w:rsidP="000F2304">
      <w:pPr>
        <w:pStyle w:val="text"/>
      </w:pPr>
    </w:p>
    <w:p w14:paraId="47C81DCD" w14:textId="77777777" w:rsidR="000F2304" w:rsidRPr="00280DA5" w:rsidRDefault="005C5BF3" w:rsidP="005C5BF3">
      <w:pPr>
        <w:pStyle w:val="F-head"/>
      </w:pPr>
      <w:r>
        <w:t>Sesión 3</w:t>
      </w:r>
    </w:p>
    <w:p w14:paraId="632C26D9" w14:textId="77777777" w:rsidR="000F2304" w:rsidRPr="00280DA5" w:rsidRDefault="000F2304" w:rsidP="000F2304">
      <w:pPr>
        <w:pStyle w:val="text"/>
      </w:pPr>
      <w:r w:rsidRPr="00280DA5">
        <w:t xml:space="preserve">Duración aproximada 2:00 </w:t>
      </w:r>
      <w:proofErr w:type="spellStart"/>
      <w:r w:rsidRPr="00280DA5">
        <w:t>hrs</w:t>
      </w:r>
      <w:proofErr w:type="spellEnd"/>
      <w:r w:rsidRPr="00280DA5">
        <w:t xml:space="preserve">. Mezcla y aplicación de colores en imágenes, letras y fondos con el fin de comprender la clasificación de los colores y su utilización a la hora de la elaboración de un mural con técnicas de difuminado y sólidos. </w:t>
      </w:r>
    </w:p>
    <w:p w14:paraId="2FDB49D2" w14:textId="77777777" w:rsidR="000F2304" w:rsidRPr="00280DA5" w:rsidRDefault="000F2304" w:rsidP="000F2304">
      <w:pPr>
        <w:pStyle w:val="text"/>
      </w:pPr>
      <w:r w:rsidRPr="00280DA5">
        <w:t xml:space="preserve">Duración aproximada 2:00 </w:t>
      </w:r>
      <w:proofErr w:type="spellStart"/>
      <w:r w:rsidRPr="00280DA5">
        <w:t>hrs</w:t>
      </w:r>
      <w:proofErr w:type="spellEnd"/>
      <w:r w:rsidRPr="00280DA5">
        <w:t xml:space="preserve">. Elaboración de un mural de 2 metros cuadrados con el fin de poner en práctica todo lo aprendido durante las diferentes sesiones que duró el taller. </w:t>
      </w:r>
    </w:p>
    <w:p w14:paraId="0AABC1DA" w14:textId="77777777" w:rsidR="000F2304" w:rsidRPr="00280DA5" w:rsidRDefault="000F2304" w:rsidP="000F2304">
      <w:pPr>
        <w:pStyle w:val="text"/>
      </w:pPr>
    </w:p>
    <w:p w14:paraId="7A388363" w14:textId="77777777" w:rsidR="000F2304" w:rsidRDefault="005C5BF3" w:rsidP="005C5BF3">
      <w:pPr>
        <w:pStyle w:val="F-head"/>
      </w:pPr>
      <w:r>
        <w:t>Material</w:t>
      </w:r>
      <w:r w:rsidR="000F2304" w:rsidRPr="00280DA5">
        <w:t xml:space="preserve"> </w:t>
      </w:r>
    </w:p>
    <w:p w14:paraId="651559D5" w14:textId="77777777" w:rsidR="000F2304" w:rsidRPr="00280DA5" w:rsidRDefault="000F2304" w:rsidP="000F2304">
      <w:pPr>
        <w:pStyle w:val="text"/>
      </w:pPr>
      <w:r w:rsidRPr="00280DA5">
        <w:t xml:space="preserve">50 latas de aerosol diferentes colores, 30 pliegos de cartón </w:t>
      </w:r>
      <w:proofErr w:type="spellStart"/>
      <w:r w:rsidRPr="00280DA5">
        <w:t>Kraft</w:t>
      </w:r>
      <w:proofErr w:type="spellEnd"/>
      <w:r w:rsidRPr="00280DA5">
        <w:t xml:space="preserve">, 30 </w:t>
      </w:r>
      <w:proofErr w:type="spellStart"/>
      <w:r w:rsidRPr="00280DA5">
        <w:t>cutters</w:t>
      </w:r>
      <w:proofErr w:type="spellEnd"/>
      <w:r w:rsidRPr="00280DA5">
        <w:t xml:space="preserve">, colores, marcadores, </w:t>
      </w:r>
      <w:proofErr w:type="spellStart"/>
      <w:r w:rsidRPr="00280DA5">
        <w:t>rapidógrafos</w:t>
      </w:r>
      <w:proofErr w:type="spellEnd"/>
      <w:r w:rsidRPr="00280DA5">
        <w:t xml:space="preserve">, pinceles, 1 galón pintura acrílica negra, 1 galón de pintura acrílica roja, 1 galón de pintura acrílica amarilla, 1 galón de pintura acrílica azul, 30 lápices y 30 borradores. </w:t>
      </w:r>
    </w:p>
    <w:p w14:paraId="7F243DBB" w14:textId="77777777" w:rsidR="000F2304" w:rsidRPr="000F2304" w:rsidRDefault="000F2304" w:rsidP="005C5BF3">
      <w:pPr>
        <w:pStyle w:val="E-head"/>
      </w:pPr>
      <w:r w:rsidRPr="000F2304">
        <w:lastRenderedPageBreak/>
        <w:t>Taller de: Baile Urbano</w:t>
      </w:r>
    </w:p>
    <w:p w14:paraId="2C612AB7" w14:textId="77777777" w:rsidR="000F2304" w:rsidRPr="00280DA5" w:rsidRDefault="000F2304" w:rsidP="000F2304">
      <w:pPr>
        <w:pStyle w:val="text"/>
      </w:pPr>
    </w:p>
    <w:p w14:paraId="26B08B05" w14:textId="77777777" w:rsidR="000F2304" w:rsidRDefault="000F2304" w:rsidP="00222920">
      <w:pPr>
        <w:pStyle w:val="F-head"/>
      </w:pPr>
      <w:r w:rsidRPr="00280DA5">
        <w:t xml:space="preserve">Objetivo </w:t>
      </w:r>
    </w:p>
    <w:p w14:paraId="5DD1FECE" w14:textId="77777777" w:rsidR="000F2304" w:rsidRPr="00280DA5" w:rsidRDefault="000F2304" w:rsidP="000F2304">
      <w:pPr>
        <w:pStyle w:val="text"/>
      </w:pPr>
      <w:r w:rsidRPr="00280DA5">
        <w:t>Utilizar la danza como medio de expresión hacia los jóvenes con el fin de Fomentar la capacidad de expresarse gestual y corporalmente, ayudando al desarrollo físico del joven para potenciar la expresión de la creatividad de los participantes para conocer diferentes técnicas y pasos de baile para desarrollar sus  propias coreografías y así dar a conocer el baile como instrumento de relación y desinhibición.</w:t>
      </w:r>
    </w:p>
    <w:p w14:paraId="5C290352" w14:textId="77777777" w:rsidR="000F2304" w:rsidRPr="00280DA5" w:rsidRDefault="000F2304" w:rsidP="000F2304">
      <w:pPr>
        <w:pStyle w:val="text"/>
      </w:pPr>
    </w:p>
    <w:p w14:paraId="2C713C81" w14:textId="77777777" w:rsidR="000F2304" w:rsidRPr="00280DA5" w:rsidRDefault="00222920" w:rsidP="00222920">
      <w:pPr>
        <w:pStyle w:val="F-head"/>
      </w:pPr>
      <w:r>
        <w:t>Sesión 1</w:t>
      </w:r>
    </w:p>
    <w:p w14:paraId="0F2AE0EE" w14:textId="77777777" w:rsidR="000F2304" w:rsidRPr="00280DA5" w:rsidRDefault="000F2304" w:rsidP="000F2304">
      <w:pPr>
        <w:pStyle w:val="text"/>
      </w:pPr>
      <w:r w:rsidRPr="00280DA5">
        <w:t xml:space="preserve">Duración aproximada 2:00 </w:t>
      </w:r>
      <w:proofErr w:type="spellStart"/>
      <w:r w:rsidRPr="00280DA5">
        <w:t>hrs</w:t>
      </w:r>
      <w:proofErr w:type="spellEnd"/>
      <w:r w:rsidRPr="00280DA5">
        <w:t xml:space="preserve">. En esta sesión se realizará una sesión de introducción a diferentes géneros de baile con el fin de que los participantes seleccionen el género que más les llame la atención los géneros sería Break dance, Hip, Baile moderno y danza contemporánea. </w:t>
      </w:r>
    </w:p>
    <w:p w14:paraId="7B03C98C" w14:textId="77777777" w:rsidR="000F2304" w:rsidRPr="00280DA5" w:rsidRDefault="000F2304" w:rsidP="000F2304">
      <w:pPr>
        <w:pStyle w:val="text"/>
      </w:pPr>
      <w:r w:rsidRPr="00280DA5">
        <w:t xml:space="preserve">Duración aproximada 2:00 </w:t>
      </w:r>
      <w:proofErr w:type="spellStart"/>
      <w:r w:rsidRPr="00280DA5">
        <w:t>hrs</w:t>
      </w:r>
      <w:proofErr w:type="spellEnd"/>
      <w:r w:rsidRPr="00280DA5">
        <w:t xml:space="preserve">. En esta sesión se capacitará a los participantes en diferentes técnicas de calentamiento y estiramiento que puedan practicar durante los talleres así como en sus vidas para que posteriormente puedan seguir practicando. </w:t>
      </w:r>
    </w:p>
    <w:p w14:paraId="5B57FDD0" w14:textId="77777777" w:rsidR="000F2304" w:rsidRPr="00280DA5" w:rsidRDefault="000F2304" w:rsidP="000F2304">
      <w:pPr>
        <w:pStyle w:val="text"/>
      </w:pPr>
    </w:p>
    <w:p w14:paraId="59B0FB70" w14:textId="77777777" w:rsidR="000F2304" w:rsidRPr="00280DA5" w:rsidRDefault="00222920" w:rsidP="00222920">
      <w:pPr>
        <w:pStyle w:val="F-head"/>
      </w:pPr>
      <w:r>
        <w:t>Sesión 2</w:t>
      </w:r>
    </w:p>
    <w:p w14:paraId="75AAE096" w14:textId="77777777" w:rsidR="000F2304" w:rsidRPr="00280DA5" w:rsidRDefault="000F2304" w:rsidP="000F2304">
      <w:pPr>
        <w:pStyle w:val="text"/>
      </w:pPr>
      <w:r w:rsidRPr="00280DA5">
        <w:t xml:space="preserve">Duración aproximada 2:00 </w:t>
      </w:r>
      <w:proofErr w:type="spellStart"/>
      <w:r w:rsidRPr="00280DA5">
        <w:t>hrs</w:t>
      </w:r>
      <w:proofErr w:type="spellEnd"/>
      <w:r w:rsidRPr="00280DA5">
        <w:t xml:space="preserve">. En esta sesión se trabajará sobre el montaje de una coreografía así como los sentimientos que se expresan durante el baile. </w:t>
      </w:r>
    </w:p>
    <w:p w14:paraId="3776BFB9" w14:textId="77777777" w:rsidR="000F2304" w:rsidRPr="00280DA5" w:rsidRDefault="000F2304" w:rsidP="000F2304">
      <w:pPr>
        <w:pStyle w:val="text"/>
      </w:pPr>
      <w:r w:rsidRPr="00280DA5">
        <w:t xml:space="preserve">Duración aproximada 2:00 </w:t>
      </w:r>
      <w:proofErr w:type="spellStart"/>
      <w:r w:rsidRPr="00280DA5">
        <w:t>hrs</w:t>
      </w:r>
      <w:proofErr w:type="spellEnd"/>
      <w:r w:rsidRPr="00280DA5">
        <w:t xml:space="preserve">. En esta sesión se trabajará sobre el montaje de una coreografía así como los sentimientos que se expresan durante el baile. </w:t>
      </w:r>
    </w:p>
    <w:p w14:paraId="61A5DEF7" w14:textId="77777777" w:rsidR="000F2304" w:rsidRPr="00280DA5" w:rsidRDefault="000F2304" w:rsidP="000F2304">
      <w:pPr>
        <w:pStyle w:val="text"/>
      </w:pPr>
    </w:p>
    <w:p w14:paraId="3367A3DD" w14:textId="77777777" w:rsidR="000F2304" w:rsidRPr="00280DA5" w:rsidRDefault="00222920" w:rsidP="00222920">
      <w:pPr>
        <w:pStyle w:val="F-head"/>
      </w:pPr>
      <w:r>
        <w:t>Sesión 3</w:t>
      </w:r>
    </w:p>
    <w:p w14:paraId="2A0631F9" w14:textId="77777777" w:rsidR="000F2304" w:rsidRPr="00280DA5" w:rsidRDefault="000F2304" w:rsidP="000F2304">
      <w:pPr>
        <w:pStyle w:val="text"/>
      </w:pPr>
      <w:r w:rsidRPr="00280DA5">
        <w:t xml:space="preserve">Duración aproximada 2:00 </w:t>
      </w:r>
      <w:proofErr w:type="spellStart"/>
      <w:r w:rsidRPr="00280DA5">
        <w:t>hrs</w:t>
      </w:r>
      <w:proofErr w:type="spellEnd"/>
      <w:r w:rsidRPr="00280DA5">
        <w:t xml:space="preserve">. En esta sesión se trabajará sobre el montaje de una coreografía así como los sentimientos que se expresan durante el baile. </w:t>
      </w:r>
    </w:p>
    <w:p w14:paraId="4AB7EB62" w14:textId="77777777" w:rsidR="000F2304" w:rsidRPr="00280DA5" w:rsidRDefault="000F2304" w:rsidP="000F2304">
      <w:pPr>
        <w:pStyle w:val="text"/>
      </w:pPr>
      <w:r w:rsidRPr="00280DA5">
        <w:t xml:space="preserve">Duración aproximada 2:00 </w:t>
      </w:r>
      <w:proofErr w:type="spellStart"/>
      <w:r w:rsidRPr="00280DA5">
        <w:t>hrs</w:t>
      </w:r>
      <w:proofErr w:type="spellEnd"/>
      <w:r w:rsidRPr="00280DA5">
        <w:t xml:space="preserve">. En esta sesión se presenta el resultado final de la coreografía así como un cierre de cómo seguir con la disciplina del baile visto como una manera de acondicionamiento físico. </w:t>
      </w:r>
    </w:p>
    <w:p w14:paraId="0CCDE4D9" w14:textId="77777777" w:rsidR="000F2304" w:rsidRPr="00280DA5" w:rsidRDefault="000F2304" w:rsidP="000F2304">
      <w:pPr>
        <w:pStyle w:val="text"/>
      </w:pPr>
    </w:p>
    <w:p w14:paraId="51D10EEE" w14:textId="77777777" w:rsidR="000F2304" w:rsidRDefault="00222920" w:rsidP="00222920">
      <w:pPr>
        <w:pStyle w:val="F-head"/>
      </w:pPr>
      <w:r>
        <w:t>Material</w:t>
      </w:r>
    </w:p>
    <w:p w14:paraId="5C369FD8" w14:textId="77777777" w:rsidR="000F2304" w:rsidRPr="00280DA5" w:rsidRDefault="000F2304" w:rsidP="000F2304">
      <w:pPr>
        <w:pStyle w:val="text"/>
      </w:pPr>
      <w:r w:rsidRPr="00280DA5">
        <w:t xml:space="preserve">Piso de esponja para el baile de 5 metros cuadrados, 1 grabadora. </w:t>
      </w:r>
    </w:p>
    <w:p w14:paraId="369F0413" w14:textId="77777777" w:rsidR="000F2304" w:rsidRPr="00280DA5" w:rsidRDefault="000F2304" w:rsidP="000F2304">
      <w:pPr>
        <w:pStyle w:val="text"/>
      </w:pPr>
    </w:p>
    <w:p w14:paraId="0D6C283E" w14:textId="77777777" w:rsidR="00222920" w:rsidRDefault="00222920" w:rsidP="005C5BF3">
      <w:pPr>
        <w:pStyle w:val="E-head"/>
      </w:pPr>
    </w:p>
    <w:p w14:paraId="0950961D" w14:textId="77777777" w:rsidR="00222920" w:rsidRDefault="00222920" w:rsidP="005C5BF3">
      <w:pPr>
        <w:pStyle w:val="E-head"/>
      </w:pPr>
    </w:p>
    <w:p w14:paraId="739B83DD" w14:textId="77777777" w:rsidR="00222920" w:rsidRDefault="00222920" w:rsidP="005C5BF3">
      <w:pPr>
        <w:pStyle w:val="E-head"/>
      </w:pPr>
    </w:p>
    <w:p w14:paraId="301EB15E" w14:textId="77777777" w:rsidR="00222920" w:rsidRDefault="00222920" w:rsidP="005C5BF3">
      <w:pPr>
        <w:pStyle w:val="E-head"/>
      </w:pPr>
      <w:r w:rsidRPr="00D51DCB">
        <w:rPr>
          <w:noProof/>
          <w:szCs w:val="22"/>
          <w:lang w:val="en-US"/>
        </w:rPr>
        <w:drawing>
          <wp:anchor distT="0" distB="0" distL="114300" distR="114300" simplePos="0" relativeHeight="251666432" behindDoc="1" locked="0" layoutInCell="1" allowOverlap="1" wp14:anchorId="6B98C079" wp14:editId="5E1CC277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4873532" w14:textId="77777777" w:rsidR="00222920" w:rsidRDefault="00222920" w:rsidP="005C5BF3">
      <w:pPr>
        <w:pStyle w:val="E-head"/>
      </w:pPr>
    </w:p>
    <w:p w14:paraId="72109507" w14:textId="77777777" w:rsidR="000F2304" w:rsidRPr="000F2304" w:rsidRDefault="000F2304" w:rsidP="005C5BF3">
      <w:pPr>
        <w:pStyle w:val="E-head"/>
      </w:pPr>
      <w:r w:rsidRPr="000F2304">
        <w:lastRenderedPageBreak/>
        <w:t>Taller de: Música (percusiones, guitarra y canto)</w:t>
      </w:r>
    </w:p>
    <w:p w14:paraId="013233E5" w14:textId="77777777" w:rsidR="000F2304" w:rsidRPr="00280DA5" w:rsidRDefault="000F2304" w:rsidP="000F2304">
      <w:pPr>
        <w:pStyle w:val="text"/>
      </w:pPr>
    </w:p>
    <w:p w14:paraId="7DFD7F86" w14:textId="77777777" w:rsidR="000F2304" w:rsidRDefault="00222920" w:rsidP="00222920">
      <w:pPr>
        <w:pStyle w:val="F-head"/>
      </w:pPr>
      <w:r>
        <w:t>Objetivo</w:t>
      </w:r>
    </w:p>
    <w:p w14:paraId="011245C0" w14:textId="77777777" w:rsidR="000F2304" w:rsidRPr="00280DA5" w:rsidRDefault="000F2304" w:rsidP="000F2304">
      <w:pPr>
        <w:pStyle w:val="text"/>
      </w:pPr>
      <w:r w:rsidRPr="00280DA5">
        <w:t>Motivar al alumno a la creación de música a través de diferentes instrumentos tales como las percusiones, guitarra e instrumentos de viento.</w:t>
      </w:r>
    </w:p>
    <w:p w14:paraId="350A7E63" w14:textId="77777777" w:rsidR="000F2304" w:rsidRPr="00280DA5" w:rsidRDefault="000F2304" w:rsidP="000F2304">
      <w:pPr>
        <w:pStyle w:val="text"/>
      </w:pPr>
    </w:p>
    <w:p w14:paraId="6E9F792D" w14:textId="77777777" w:rsidR="000F2304" w:rsidRPr="00280DA5" w:rsidRDefault="00222920" w:rsidP="00222920">
      <w:pPr>
        <w:pStyle w:val="F-head"/>
      </w:pPr>
      <w:r>
        <w:t>Sesión 1</w:t>
      </w:r>
    </w:p>
    <w:p w14:paraId="76F89730" w14:textId="77777777" w:rsidR="000F2304" w:rsidRPr="00280DA5" w:rsidRDefault="000F2304" w:rsidP="000F2304">
      <w:pPr>
        <w:pStyle w:val="text"/>
      </w:pPr>
      <w:r w:rsidRPr="00280DA5">
        <w:t xml:space="preserve">Duración aproximada 2:00 </w:t>
      </w:r>
      <w:proofErr w:type="spellStart"/>
      <w:r w:rsidRPr="00280DA5">
        <w:t>hrs</w:t>
      </w:r>
      <w:proofErr w:type="spellEnd"/>
      <w:r w:rsidRPr="00280DA5">
        <w:t xml:space="preserve">. En esta sesión se les explicará a los alumnos como puede ser utilizada la serigrafía y que les permitiría lograr con el desarrollo de esta técnica de diseño a fin de mostrar una opción viable de ingresos. </w:t>
      </w:r>
    </w:p>
    <w:p w14:paraId="39CCFAF5" w14:textId="77777777" w:rsidR="000F2304" w:rsidRPr="00280DA5" w:rsidRDefault="000F2304" w:rsidP="000F2304">
      <w:pPr>
        <w:pStyle w:val="text"/>
      </w:pPr>
      <w:r w:rsidRPr="00280DA5">
        <w:t xml:space="preserve">Duración aproximada 2:00 </w:t>
      </w:r>
      <w:proofErr w:type="spellStart"/>
      <w:r w:rsidRPr="00280DA5">
        <w:t>hrs</w:t>
      </w:r>
      <w:proofErr w:type="spellEnd"/>
      <w:r w:rsidRPr="00280DA5">
        <w:t xml:space="preserve">. En esta sesión se les explica a los alumnos qué materiales se necesitan para la implementación de la serigrafía así mismo se muestra cómo se puede crear los instrumentos y herramientas que se requieren para el desarrollo de esta técnica. </w:t>
      </w:r>
    </w:p>
    <w:p w14:paraId="07C45FD9" w14:textId="77777777" w:rsidR="000F2304" w:rsidRPr="00280DA5" w:rsidRDefault="000F2304" w:rsidP="000F2304">
      <w:pPr>
        <w:pStyle w:val="text"/>
      </w:pPr>
      <w:r w:rsidRPr="00D51DCB">
        <w:rPr>
          <w:noProof/>
          <w:szCs w:val="22"/>
          <w:lang w:val="en-US"/>
        </w:rPr>
        <w:drawing>
          <wp:anchor distT="0" distB="0" distL="114300" distR="114300" simplePos="0" relativeHeight="251662336" behindDoc="1" locked="0" layoutInCell="1" allowOverlap="1" wp14:anchorId="105D2746" wp14:editId="60B86C50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39DCF51" w14:textId="77777777" w:rsidR="000F2304" w:rsidRPr="00280DA5" w:rsidRDefault="00222920" w:rsidP="00222920">
      <w:pPr>
        <w:pStyle w:val="F-head"/>
      </w:pPr>
      <w:r>
        <w:t>Sesión 2</w:t>
      </w:r>
    </w:p>
    <w:p w14:paraId="282714D8" w14:textId="77777777" w:rsidR="000F2304" w:rsidRPr="00280DA5" w:rsidRDefault="000F2304" w:rsidP="000F2304">
      <w:pPr>
        <w:pStyle w:val="text"/>
      </w:pPr>
      <w:r w:rsidRPr="00280DA5">
        <w:t xml:space="preserve">Duración aproximada 2:00 </w:t>
      </w:r>
      <w:proofErr w:type="spellStart"/>
      <w:r w:rsidRPr="00280DA5">
        <w:t>hrs</w:t>
      </w:r>
      <w:proofErr w:type="spellEnd"/>
      <w:r w:rsidRPr="00280DA5">
        <w:t xml:space="preserve">. En esta sesión se explica el procedimiento de revelado de la serigrafía como se puede utilizar material económico así como el proceso más profesional con el uso de las tecnologías. </w:t>
      </w:r>
    </w:p>
    <w:p w14:paraId="7E5761B4" w14:textId="77777777" w:rsidR="000F2304" w:rsidRPr="00280DA5" w:rsidRDefault="000F2304" w:rsidP="000F2304">
      <w:pPr>
        <w:pStyle w:val="text"/>
      </w:pPr>
      <w:r w:rsidRPr="00280DA5">
        <w:t xml:space="preserve">Duración aproximada 2:00 </w:t>
      </w:r>
      <w:proofErr w:type="spellStart"/>
      <w:r w:rsidRPr="00280DA5">
        <w:t>hrs</w:t>
      </w:r>
      <w:proofErr w:type="spellEnd"/>
      <w:r w:rsidRPr="00280DA5">
        <w:t xml:space="preserve">. En esta sesión se muestra como estampar una playera con una sola tinta dos formas para hacerlos a través del revelado o con el uso de esténcil. </w:t>
      </w:r>
    </w:p>
    <w:p w14:paraId="794C4247" w14:textId="77777777" w:rsidR="000F2304" w:rsidRPr="00280DA5" w:rsidRDefault="000F2304" w:rsidP="000F2304">
      <w:pPr>
        <w:pStyle w:val="text"/>
      </w:pPr>
    </w:p>
    <w:p w14:paraId="7D97A2CA" w14:textId="77777777" w:rsidR="000F2304" w:rsidRPr="00280DA5" w:rsidRDefault="00222920" w:rsidP="00222920">
      <w:pPr>
        <w:pStyle w:val="F-head"/>
      </w:pPr>
      <w:r>
        <w:t>Sesión 3</w:t>
      </w:r>
      <w:r w:rsidR="000F2304" w:rsidRPr="00280DA5">
        <w:t xml:space="preserve"> </w:t>
      </w:r>
    </w:p>
    <w:p w14:paraId="3D4D091B" w14:textId="77777777" w:rsidR="000F2304" w:rsidRPr="00280DA5" w:rsidRDefault="000F2304" w:rsidP="000F2304">
      <w:pPr>
        <w:pStyle w:val="text"/>
      </w:pPr>
      <w:r w:rsidRPr="00280DA5">
        <w:t xml:space="preserve">Duración aproximada 2:00 </w:t>
      </w:r>
      <w:proofErr w:type="spellStart"/>
      <w:r w:rsidRPr="00280DA5">
        <w:t>hrs</w:t>
      </w:r>
      <w:proofErr w:type="spellEnd"/>
      <w:r w:rsidRPr="00280DA5">
        <w:t xml:space="preserve">. En esta sesión se enseñan los alumnos la impresión de 2 y 3 tintas de dos formas la manera de revelado y por medio de esténcil. </w:t>
      </w:r>
    </w:p>
    <w:p w14:paraId="4F633609" w14:textId="77777777" w:rsidR="000F2304" w:rsidRPr="00280DA5" w:rsidRDefault="000F2304" w:rsidP="000F2304">
      <w:pPr>
        <w:pStyle w:val="text"/>
      </w:pPr>
      <w:r w:rsidRPr="00280DA5">
        <w:t xml:space="preserve">Duración aproximada 2:00 </w:t>
      </w:r>
      <w:proofErr w:type="spellStart"/>
      <w:r w:rsidRPr="00280DA5">
        <w:t>Hrs</w:t>
      </w:r>
      <w:proofErr w:type="spellEnd"/>
      <w:r w:rsidRPr="00280DA5">
        <w:t xml:space="preserve">. En esta sesión se cierra el taller explicando a los alumnos donde s e puede comprar el material así como dar </w:t>
      </w:r>
      <w:proofErr w:type="spellStart"/>
      <w:r w:rsidRPr="00280DA5">
        <w:t>tips</w:t>
      </w:r>
      <w:proofErr w:type="spellEnd"/>
      <w:r w:rsidRPr="00280DA5">
        <w:t xml:space="preserve"> de cómo economizar materiales y como sustituir maquinaria que pudiera ser costosa por maquinaria elaborada por ellos mismos. </w:t>
      </w:r>
    </w:p>
    <w:p w14:paraId="2C1CE052" w14:textId="77777777" w:rsidR="000F2304" w:rsidRPr="00280DA5" w:rsidRDefault="000F2304" w:rsidP="000F2304">
      <w:pPr>
        <w:pStyle w:val="text"/>
      </w:pPr>
    </w:p>
    <w:p w14:paraId="6AD67697" w14:textId="77777777" w:rsidR="000F2304" w:rsidRDefault="00222920" w:rsidP="00222920">
      <w:pPr>
        <w:pStyle w:val="F-head"/>
      </w:pPr>
      <w:r>
        <w:t>Material</w:t>
      </w:r>
      <w:r w:rsidR="000F2304" w:rsidRPr="00280DA5">
        <w:t xml:space="preserve"> </w:t>
      </w:r>
    </w:p>
    <w:p w14:paraId="40905FAA" w14:textId="77777777" w:rsidR="004006EB" w:rsidRDefault="000F2304" w:rsidP="000F2304">
      <w:pPr>
        <w:pStyle w:val="text"/>
      </w:pPr>
      <w:r w:rsidRPr="00280DA5">
        <w:t xml:space="preserve">1 Maya, 1 rasero, tintas 3 colores, secadora, computadora, bicromato, sensibilizador, hojas de máquina y </w:t>
      </w:r>
      <w:proofErr w:type="spellStart"/>
      <w:r w:rsidRPr="00280DA5">
        <w:t>cut</w:t>
      </w:r>
      <w:r>
        <w:t>t</w:t>
      </w:r>
      <w:r w:rsidRPr="00280DA5">
        <w:t>ers</w:t>
      </w:r>
      <w:proofErr w:type="spellEnd"/>
      <w:r w:rsidRPr="00280DA5">
        <w:t>.</w:t>
      </w:r>
    </w:p>
    <w:p w14:paraId="7DB2CA4E" w14:textId="77777777" w:rsidR="000F2304" w:rsidRPr="00D51DCB" w:rsidRDefault="000F2304" w:rsidP="000F2304">
      <w:pPr>
        <w:pStyle w:val="text"/>
      </w:pPr>
      <w:r w:rsidRPr="00D51DCB">
        <w:rPr>
          <w:noProof/>
          <w:szCs w:val="22"/>
          <w:lang w:val="en-US"/>
        </w:rPr>
        <w:drawing>
          <wp:anchor distT="0" distB="0" distL="114300" distR="114300" simplePos="0" relativeHeight="251664384" behindDoc="1" locked="0" layoutInCell="1" allowOverlap="1" wp14:anchorId="1E2028A2" wp14:editId="52C39416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0F2304" w:rsidRPr="00D51DCB" w:rsidSect="00E94F31">
      <w:pgSz w:w="12240" w:h="15840"/>
      <w:pgMar w:top="990" w:right="1350" w:bottom="720" w:left="1701" w:header="54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D53D98" w14:textId="77777777" w:rsidR="005C5BF3" w:rsidRDefault="005C5BF3" w:rsidP="00706B23">
      <w:r>
        <w:separator/>
      </w:r>
    </w:p>
  </w:endnote>
  <w:endnote w:type="continuationSeparator" w:id="0">
    <w:p w14:paraId="14B4E13A" w14:textId="77777777" w:rsidR="005C5BF3" w:rsidRDefault="005C5BF3" w:rsidP="00706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Calibri">
    <w:altName w:val="Helvetica"/>
    <w:panose1 w:val="020F0502020204030204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no Pro">
    <w:panose1 w:val="02020502040506020403"/>
    <w:charset w:val="00"/>
    <w:family w:val="auto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auto"/>
    <w:notTrueType/>
    <w:pitch w:val="variable"/>
    <w:sig w:usb0="00000003" w:usb1="00000000" w:usb2="00000000" w:usb3="00000000" w:csb0="00000001" w:csb1="00000000"/>
  </w:font>
  <w:font w:name="ＭＳ ゴシック">
    <w:altName w:val="Arial Unicode MS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14E38A" w14:textId="77777777" w:rsidR="005C5BF3" w:rsidRDefault="005C5BF3" w:rsidP="00706B23">
      <w:r>
        <w:separator/>
      </w:r>
    </w:p>
  </w:footnote>
  <w:footnote w:type="continuationSeparator" w:id="0">
    <w:p w14:paraId="1AB2A74D" w14:textId="77777777" w:rsidR="005C5BF3" w:rsidRDefault="005C5BF3" w:rsidP="00706B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8619D"/>
    <w:multiLevelType w:val="multilevel"/>
    <w:tmpl w:val="255227DE"/>
    <w:lvl w:ilvl="0">
      <w:start w:val="1"/>
      <w:numFmt w:val="decimal"/>
      <w:lvlText w:val="%1."/>
      <w:lvlJc w:val="left"/>
      <w:pPr>
        <w:ind w:left="36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080" w:firstLine="2520"/>
      </w:pPr>
    </w:lvl>
    <w:lvl w:ilvl="2">
      <w:start w:val="1"/>
      <w:numFmt w:val="lowerRoman"/>
      <w:lvlText w:val="%3."/>
      <w:lvlJc w:val="right"/>
      <w:pPr>
        <w:ind w:left="1800" w:firstLine="4140"/>
      </w:pPr>
    </w:lvl>
    <w:lvl w:ilvl="3">
      <w:start w:val="1"/>
      <w:numFmt w:val="decimal"/>
      <w:lvlText w:val="%4."/>
      <w:lvlJc w:val="left"/>
      <w:pPr>
        <w:ind w:left="2520" w:firstLine="5400"/>
      </w:pPr>
    </w:lvl>
    <w:lvl w:ilvl="4">
      <w:start w:val="1"/>
      <w:numFmt w:val="lowerLetter"/>
      <w:lvlText w:val="%5."/>
      <w:lvlJc w:val="left"/>
      <w:pPr>
        <w:ind w:left="3240" w:firstLine="6840"/>
      </w:pPr>
    </w:lvl>
    <w:lvl w:ilvl="5">
      <w:start w:val="1"/>
      <w:numFmt w:val="lowerRoman"/>
      <w:lvlText w:val="%6."/>
      <w:lvlJc w:val="right"/>
      <w:pPr>
        <w:ind w:left="3960" w:firstLine="8460"/>
      </w:pPr>
    </w:lvl>
    <w:lvl w:ilvl="6">
      <w:start w:val="1"/>
      <w:numFmt w:val="decimal"/>
      <w:lvlText w:val="%7."/>
      <w:lvlJc w:val="left"/>
      <w:pPr>
        <w:ind w:left="4680" w:firstLine="9720"/>
      </w:pPr>
    </w:lvl>
    <w:lvl w:ilvl="7">
      <w:start w:val="1"/>
      <w:numFmt w:val="lowerLetter"/>
      <w:lvlText w:val="%8."/>
      <w:lvlJc w:val="left"/>
      <w:pPr>
        <w:ind w:left="5400" w:firstLine="11160"/>
      </w:pPr>
    </w:lvl>
    <w:lvl w:ilvl="8">
      <w:start w:val="1"/>
      <w:numFmt w:val="lowerRoman"/>
      <w:lvlText w:val="%9."/>
      <w:lvlJc w:val="right"/>
      <w:pPr>
        <w:ind w:left="6120" w:firstLine="12780"/>
      </w:pPr>
    </w:lvl>
  </w:abstractNum>
  <w:abstractNum w:abstractNumId="1">
    <w:nsid w:val="1FF234E6"/>
    <w:multiLevelType w:val="hybridMultilevel"/>
    <w:tmpl w:val="3C18B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">
    <w:nsid w:val="201030D4"/>
    <w:multiLevelType w:val="multilevel"/>
    <w:tmpl w:val="CF14EEE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">
    <w:nsid w:val="2B2C714E"/>
    <w:multiLevelType w:val="hybridMultilevel"/>
    <w:tmpl w:val="01927A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4">
    <w:nsid w:val="38C51F89"/>
    <w:multiLevelType w:val="hybridMultilevel"/>
    <w:tmpl w:val="12966E6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5">
    <w:nsid w:val="4E7407C6"/>
    <w:multiLevelType w:val="multilevel"/>
    <w:tmpl w:val="F482E93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6">
    <w:nsid w:val="539969E9"/>
    <w:multiLevelType w:val="hybridMultilevel"/>
    <w:tmpl w:val="E160E31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7">
    <w:nsid w:val="615723DD"/>
    <w:multiLevelType w:val="multilevel"/>
    <w:tmpl w:val="255227DE"/>
    <w:lvl w:ilvl="0">
      <w:start w:val="1"/>
      <w:numFmt w:val="decimal"/>
      <w:lvlText w:val="%1.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firstLine="2520"/>
      </w:pPr>
    </w:lvl>
    <w:lvl w:ilvl="2">
      <w:start w:val="1"/>
      <w:numFmt w:val="lowerRoman"/>
      <w:lvlText w:val="%3."/>
      <w:lvlJc w:val="right"/>
      <w:pPr>
        <w:ind w:left="2160" w:firstLine="4140"/>
      </w:pPr>
    </w:lvl>
    <w:lvl w:ilvl="3">
      <w:start w:val="1"/>
      <w:numFmt w:val="decimal"/>
      <w:lvlText w:val="%4."/>
      <w:lvlJc w:val="left"/>
      <w:pPr>
        <w:ind w:left="2880" w:firstLine="5400"/>
      </w:pPr>
    </w:lvl>
    <w:lvl w:ilvl="4">
      <w:start w:val="1"/>
      <w:numFmt w:val="lowerLetter"/>
      <w:lvlText w:val="%5."/>
      <w:lvlJc w:val="left"/>
      <w:pPr>
        <w:ind w:left="3600" w:firstLine="6840"/>
      </w:pPr>
    </w:lvl>
    <w:lvl w:ilvl="5">
      <w:start w:val="1"/>
      <w:numFmt w:val="lowerRoman"/>
      <w:lvlText w:val="%6."/>
      <w:lvlJc w:val="right"/>
      <w:pPr>
        <w:ind w:left="4320" w:firstLine="8460"/>
      </w:pPr>
    </w:lvl>
    <w:lvl w:ilvl="6">
      <w:start w:val="1"/>
      <w:numFmt w:val="decimal"/>
      <w:lvlText w:val="%7."/>
      <w:lvlJc w:val="left"/>
      <w:pPr>
        <w:ind w:left="5040" w:firstLine="9720"/>
      </w:pPr>
    </w:lvl>
    <w:lvl w:ilvl="7">
      <w:start w:val="1"/>
      <w:numFmt w:val="lowerLetter"/>
      <w:lvlText w:val="%8."/>
      <w:lvlJc w:val="left"/>
      <w:pPr>
        <w:ind w:left="5760" w:firstLine="11160"/>
      </w:pPr>
    </w:lvl>
    <w:lvl w:ilvl="8">
      <w:start w:val="1"/>
      <w:numFmt w:val="lowerRoman"/>
      <w:lvlText w:val="%9."/>
      <w:lvlJc w:val="right"/>
      <w:pPr>
        <w:ind w:left="6480" w:firstLine="12780"/>
      </w:pPr>
    </w:lvl>
  </w:abstractNum>
  <w:abstractNum w:abstractNumId="8">
    <w:nsid w:val="66297615"/>
    <w:multiLevelType w:val="hybridMultilevel"/>
    <w:tmpl w:val="F0F6943A"/>
    <w:lvl w:ilvl="0" w:tplc="01102470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A116BFB"/>
    <w:multiLevelType w:val="multilevel"/>
    <w:tmpl w:val="7B34049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0">
    <w:nsid w:val="6F862B17"/>
    <w:multiLevelType w:val="hybridMultilevel"/>
    <w:tmpl w:val="E528EF72"/>
    <w:lvl w:ilvl="0" w:tplc="A5E49F7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5"/>
  </w:num>
  <w:num w:numId="5">
    <w:abstractNumId w:val="7"/>
  </w:num>
  <w:num w:numId="6">
    <w:abstractNumId w:val="1"/>
  </w:num>
  <w:num w:numId="7">
    <w:abstractNumId w:val="10"/>
  </w:num>
  <w:num w:numId="8">
    <w:abstractNumId w:val="3"/>
  </w:num>
  <w:num w:numId="9">
    <w:abstractNumId w:val="8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15"/>
  <w:displayBackgroundShape/>
  <w:activeWritingStyle w:appName="MSWord" w:lang="en-US" w:vendorID="64" w:dllVersion="131078" w:nlCheck="1" w:checkStyle="1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2304"/>
    <w:rsid w:val="000F2304"/>
    <w:rsid w:val="00152662"/>
    <w:rsid w:val="001B0EB7"/>
    <w:rsid w:val="00204BFC"/>
    <w:rsid w:val="00222920"/>
    <w:rsid w:val="004006EB"/>
    <w:rsid w:val="00401107"/>
    <w:rsid w:val="004C1B58"/>
    <w:rsid w:val="005C5BF3"/>
    <w:rsid w:val="005F350B"/>
    <w:rsid w:val="00626A81"/>
    <w:rsid w:val="00706B23"/>
    <w:rsid w:val="00806B5A"/>
    <w:rsid w:val="0090231F"/>
    <w:rsid w:val="009E6C28"/>
    <w:rsid w:val="009F0346"/>
    <w:rsid w:val="00A90BDD"/>
    <w:rsid w:val="00CE6497"/>
    <w:rsid w:val="00D51DCB"/>
    <w:rsid w:val="00E2166C"/>
    <w:rsid w:val="00E94F31"/>
    <w:rsid w:val="00F65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D0FBC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BDD"/>
    <w:pPr>
      <w:spacing w:after="60"/>
      <w:ind w:left="720"/>
    </w:pPr>
    <w:rPr>
      <w:rFonts w:ascii="Times" w:hAnsi="Times"/>
      <w:sz w:val="20"/>
      <w:lang w:val="es-ES_tradnl"/>
    </w:rPr>
  </w:style>
  <w:style w:type="paragraph" w:styleId="Heading1">
    <w:name w:val="heading 1"/>
    <w:basedOn w:val="Normal"/>
    <w:next w:val="Normal"/>
    <w:rsid w:val="00706B23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"/>
    <w:next w:val="Normal"/>
    <w:rsid w:val="00706B23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rsid w:val="00706B23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rsid w:val="00706B23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"/>
    <w:next w:val="Normal"/>
    <w:rsid w:val="00706B23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rsid w:val="001B0EB7"/>
    <w:pPr>
      <w:keepNext/>
      <w:keepLines/>
      <w:spacing w:before="200" w:after="40"/>
      <w:contextualSpacing/>
      <w:outlineLvl w:val="5"/>
    </w:pPr>
    <w:rPr>
      <w:rFonts w:ascii="Arno Pro" w:hAnsi="Arno Pro"/>
      <w:b/>
      <w:sz w:val="20"/>
      <w:lang w:val="es-ES_tradnl"/>
    </w:rPr>
  </w:style>
  <w:style w:type="paragraph" w:styleId="Heading7">
    <w:name w:val="heading 7"/>
    <w:link w:val="Heading7Char"/>
    <w:uiPriority w:val="9"/>
    <w:semiHidden/>
    <w:unhideWhenUsed/>
    <w:qFormat/>
    <w:rsid w:val="001B0EB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A81"/>
    <w:rPr>
      <w:rFonts w:ascii="Tahoma" w:hAnsi="Tahoma" w:cs="Tahoma"/>
      <w:sz w:val="16"/>
      <w:szCs w:val="16"/>
    </w:rPr>
  </w:style>
  <w:style w:type="paragraph" w:customStyle="1" w:styleId="C-head">
    <w:name w:val="C-head"/>
    <w:qFormat/>
    <w:rsid w:val="004C1B58"/>
    <w:pPr>
      <w:spacing w:after="120"/>
      <w:ind w:left="720"/>
    </w:pPr>
    <w:rPr>
      <w:rFonts w:ascii="Arial Narrow" w:hAnsi="Arial Narrow"/>
      <w:b/>
      <w:noProof/>
      <w:color w:val="E36C0A" w:themeColor="accent6" w:themeShade="BF"/>
      <w:sz w:val="28"/>
      <w:szCs w:val="28"/>
    </w:rPr>
  </w:style>
  <w:style w:type="paragraph" w:customStyle="1" w:styleId="D-head">
    <w:name w:val="D-head"/>
    <w:qFormat/>
    <w:rsid w:val="00E94F31"/>
    <w:pPr>
      <w:spacing w:before="360" w:after="120"/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customStyle="1" w:styleId="bulletedlist">
    <w:name w:val="bulleted list"/>
    <w:basedOn w:val="Normal"/>
    <w:autoRedefine/>
    <w:qFormat/>
    <w:rsid w:val="00A90BDD"/>
    <w:pPr>
      <w:numPr>
        <w:numId w:val="7"/>
      </w:numPr>
      <w:ind w:left="994" w:hanging="274"/>
    </w:pPr>
    <w:rPr>
      <w:color w:val="auto"/>
    </w:rPr>
  </w:style>
  <w:style w:type="paragraph" w:customStyle="1" w:styleId="numberedlist">
    <w:name w:val="numbered list"/>
    <w:basedOn w:val="Normal"/>
    <w:autoRedefine/>
    <w:qFormat/>
    <w:rsid w:val="00A90BDD"/>
    <w:pPr>
      <w:numPr>
        <w:numId w:val="9"/>
      </w:numPr>
      <w:ind w:left="994" w:hanging="274"/>
    </w:pPr>
    <w:rPr>
      <w:color w:val="auto"/>
    </w:rPr>
  </w:style>
  <w:style w:type="paragraph" w:customStyle="1" w:styleId="text">
    <w:name w:val="text"/>
    <w:basedOn w:val="Normal"/>
    <w:autoRedefine/>
    <w:qFormat/>
    <w:rsid w:val="00222920"/>
    <w:pPr>
      <w:spacing w:after="120"/>
    </w:pPr>
  </w:style>
  <w:style w:type="paragraph" w:customStyle="1" w:styleId="D-headafterC-head">
    <w:name w:val="D-head after C-head"/>
    <w:qFormat/>
    <w:rsid w:val="00E94F31"/>
    <w:pPr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styleId="Header">
    <w:name w:val="header"/>
    <w:basedOn w:val="text"/>
    <w:next w:val="text"/>
    <w:link w:val="HeaderChar"/>
    <w:uiPriority w:val="99"/>
    <w:unhideWhenUsed/>
    <w:qFormat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F31"/>
    <w:rPr>
      <w:rFonts w:ascii="Arno Pro" w:hAnsi="Arno Pro"/>
      <w:lang w:val="es-ES_tradnl"/>
    </w:rPr>
  </w:style>
  <w:style w:type="paragraph" w:styleId="Footer">
    <w:name w:val="footer"/>
    <w:basedOn w:val="Normal"/>
    <w:link w:val="FooterChar"/>
    <w:uiPriority w:val="99"/>
    <w:unhideWhenUsed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F31"/>
    <w:rPr>
      <w:rFonts w:ascii="Arno Pro" w:hAnsi="Arno Pro"/>
      <w:lang w:val="es-ES_tradn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0EB7"/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paragraph" w:customStyle="1" w:styleId="normal0">
    <w:name w:val="normal"/>
    <w:rsid w:val="000F2304"/>
    <w:pPr>
      <w:widowControl/>
    </w:pPr>
  </w:style>
  <w:style w:type="paragraph" w:customStyle="1" w:styleId="E-head">
    <w:name w:val="E-head"/>
    <w:basedOn w:val="D-head"/>
    <w:qFormat/>
    <w:rsid w:val="005C5BF3"/>
    <w:rPr>
      <w:color w:val="FABF8F" w:themeColor="accent6" w:themeTint="99"/>
      <w:sz w:val="22"/>
      <w:szCs w:val="20"/>
    </w:rPr>
  </w:style>
  <w:style w:type="paragraph" w:customStyle="1" w:styleId="F-head">
    <w:name w:val="F-head"/>
    <w:basedOn w:val="text"/>
    <w:qFormat/>
    <w:rsid w:val="005C5BF3"/>
    <w:rPr>
      <w:b/>
      <w:color w:val="548DD4" w:themeColor="text2" w:themeTint="99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valerie:Library:Application%20Support:Microsoft:Office:User%20Templates:My%20Templates:SpanishYWM_sidebar_template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SpanishYWM_sidebar_template2.dotx</Template>
  <TotalTime>0</TotalTime>
  <Pages>3</Pages>
  <Words>858</Words>
  <Characters>4897</Characters>
  <Application>Microsoft Macintosh Word</Application>
  <DocSecurity>0</DocSecurity>
  <Lines>40</Lines>
  <Paragraphs>11</Paragraphs>
  <ScaleCrop>false</ScaleCrop>
  <Company/>
  <LinksUpToDate>false</LinksUpToDate>
  <CharactersWithSpaces>5744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de gestión de sedes.docx</dc:title>
  <dc:creator>Valerie Anderson</dc:creator>
  <cp:lastModifiedBy>Valerie Anderson</cp:lastModifiedBy>
  <cp:revision>2</cp:revision>
  <dcterms:created xsi:type="dcterms:W3CDTF">2015-03-08T02:45:00Z</dcterms:created>
  <dcterms:modified xsi:type="dcterms:W3CDTF">2015-03-08T02:45:00Z</dcterms:modified>
</cp:coreProperties>
</file>